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09CA6" w14:textId="77777777" w:rsidR="00426184" w:rsidRDefault="00423DEB" w:rsidP="00426184">
      <w:pPr>
        <w:pStyle w:val="ICSTitel"/>
        <w:spacing w:after="200" w:line="240" w:lineRule="auto"/>
        <w:ind w:right="-6"/>
      </w:pPr>
      <w:r w:rsidRPr="00423DEB">
        <w:t>Market DNA: India</w:t>
      </w:r>
    </w:p>
    <w:p w14:paraId="17065B22" w14:textId="77777777" w:rsidR="00423DEB" w:rsidRDefault="00423DEB" w:rsidP="00426184">
      <w:pPr>
        <w:pStyle w:val="ICSTextTabelle"/>
        <w:jc w:val="center"/>
        <w:rPr>
          <w:iCs/>
          <w:color w:val="008BCF"/>
          <w:sz w:val="32"/>
          <w:szCs w:val="32"/>
          <w:lang w:val="de-DE"/>
        </w:rPr>
      </w:pPr>
      <w:r w:rsidRPr="00423DEB">
        <w:rPr>
          <w:iCs/>
          <w:color w:val="008BCF"/>
          <w:sz w:val="32"/>
          <w:szCs w:val="32"/>
          <w:lang w:val="de-DE"/>
        </w:rPr>
        <w:t>Is Your Business India-Ready?</w:t>
      </w:r>
    </w:p>
    <w:p w14:paraId="69E2DE1F" w14:textId="77777777" w:rsidR="00423DEB" w:rsidRDefault="00423DEB" w:rsidP="00426184">
      <w:pPr>
        <w:pStyle w:val="ICSTextTabelle"/>
        <w:jc w:val="center"/>
        <w:rPr>
          <w:iCs/>
          <w:color w:val="008BCF"/>
          <w:sz w:val="32"/>
          <w:szCs w:val="32"/>
          <w:lang w:val="de-DE"/>
        </w:rPr>
      </w:pPr>
    </w:p>
    <w:p w14:paraId="3F7042FF" w14:textId="12D307B4" w:rsidR="004B077A" w:rsidRPr="00180EDA" w:rsidRDefault="00423DEB" w:rsidP="00426184">
      <w:pPr>
        <w:pStyle w:val="ICSTextTabelle"/>
        <w:jc w:val="center"/>
        <w:rPr>
          <w:b/>
          <w:noProof/>
          <w:color w:val="000000" w:themeColor="text1"/>
        </w:rPr>
      </w:pPr>
      <w:r>
        <w:t>28.9.2026 | 13:30-</w:t>
      </w:r>
      <w:r w:rsidR="00A92874">
        <w:t>17:00</w:t>
      </w:r>
    </w:p>
    <w:p w14:paraId="50C71484" w14:textId="77777777" w:rsidR="00AA5145" w:rsidRPr="00180EDA" w:rsidRDefault="00423DEB" w:rsidP="00426184">
      <w:pPr>
        <w:pStyle w:val="ICSTextTabelle"/>
        <w:jc w:val="center"/>
        <w:rPr>
          <w:b/>
          <w:noProof/>
          <w:color w:val="000000" w:themeColor="text1"/>
        </w:rPr>
      </w:pPr>
      <w:r>
        <w:rPr>
          <w:b/>
          <w:noProof/>
          <w:color w:val="000000" w:themeColor="text1"/>
        </w:rPr>
        <w:t>ICS</w:t>
      </w:r>
    </w:p>
    <w:p w14:paraId="006AEAAB" w14:textId="77777777" w:rsidR="00180EDA" w:rsidRDefault="00180EDA" w:rsidP="00426184">
      <w:pPr>
        <w:pStyle w:val="ICSTextTabelle"/>
        <w:jc w:val="center"/>
        <w:rPr>
          <w:b/>
          <w:noProof/>
          <w:color w:val="7F7F7F" w:themeColor="text1" w:themeTint="80"/>
        </w:rPr>
      </w:pPr>
    </w:p>
    <w:p w14:paraId="20B94604" w14:textId="77777777" w:rsidR="00423DEB" w:rsidRPr="00750FD5" w:rsidRDefault="00423DEB" w:rsidP="00423DEB">
      <w:pPr>
        <w:spacing w:line="276" w:lineRule="auto"/>
        <w:rPr>
          <w:b/>
          <w:sz w:val="20"/>
          <w:szCs w:val="20"/>
        </w:rPr>
      </w:pPr>
      <w:r w:rsidRPr="00750FD5">
        <w:rPr>
          <w:b/>
          <w:sz w:val="20"/>
          <w:szCs w:val="20"/>
        </w:rPr>
        <w:t>Wenn morgen ein potenzieller Kunde aus Mumbai, Delhi oder Bengaluru anruft – ist Ihr Unternehmen bereit?</w:t>
      </w:r>
    </w:p>
    <w:p w14:paraId="7EBFBB27" w14:textId="77777777" w:rsidR="00423DEB" w:rsidRPr="00750FD5" w:rsidRDefault="00423DEB" w:rsidP="00423DEB">
      <w:pPr>
        <w:spacing w:line="276" w:lineRule="auto"/>
        <w:rPr>
          <w:sz w:val="20"/>
          <w:szCs w:val="20"/>
        </w:rPr>
      </w:pPr>
    </w:p>
    <w:p w14:paraId="1C7BB940" w14:textId="77777777" w:rsidR="00423DEB" w:rsidRPr="00750FD5" w:rsidRDefault="00423DEB" w:rsidP="00423DEB">
      <w:pPr>
        <w:spacing w:line="276" w:lineRule="auto"/>
        <w:rPr>
          <w:sz w:val="20"/>
          <w:szCs w:val="20"/>
        </w:rPr>
      </w:pPr>
      <w:r w:rsidRPr="00750FD5">
        <w:rPr>
          <w:sz w:val="20"/>
          <w:szCs w:val="20"/>
        </w:rPr>
        <w:t>Indien bietet enorme Geschäftschancen. Doch ein erfolgreicher Markteintritt braucht mehr als Marktkenntnis. Bei Market DNA: India verbinden wir kompaktes Markt-Know-how mit direkten Einblicken aus der Praxis und konkreten Ansprechpartner:innen für Ihr Indiengeschäft.</w:t>
      </w:r>
    </w:p>
    <w:p w14:paraId="517E81AC" w14:textId="77777777" w:rsidR="00423DEB" w:rsidRPr="00750FD5" w:rsidRDefault="00423DEB" w:rsidP="00423DEB">
      <w:pPr>
        <w:spacing w:line="276" w:lineRule="auto"/>
        <w:rPr>
          <w:sz w:val="20"/>
          <w:szCs w:val="20"/>
        </w:rPr>
      </w:pPr>
    </w:p>
    <w:p w14:paraId="7D4190E0" w14:textId="1AF3D4ED" w:rsidR="00423DEB" w:rsidRPr="00750FD5" w:rsidRDefault="00423DEB" w:rsidP="00423DEB">
      <w:pPr>
        <w:spacing w:line="276" w:lineRule="auto"/>
        <w:rPr>
          <w:sz w:val="20"/>
          <w:szCs w:val="20"/>
        </w:rPr>
      </w:pPr>
      <w:r w:rsidRPr="00750FD5">
        <w:rPr>
          <w:sz w:val="20"/>
          <w:szCs w:val="20"/>
        </w:rPr>
        <w:t>Gemeinsam mit Kerstin Peckl, Wirtschaftsdelegierte Stellvertreterin am AußenwirtschaftsCenter New Delhi</w:t>
      </w:r>
      <w:r w:rsidR="00123D74">
        <w:rPr>
          <w:sz w:val="20"/>
          <w:szCs w:val="20"/>
        </w:rPr>
        <w:t xml:space="preserve"> und </w:t>
      </w:r>
      <w:r w:rsidR="00123D74" w:rsidRPr="00123D74">
        <w:rPr>
          <w:sz w:val="20"/>
          <w:szCs w:val="20"/>
        </w:rPr>
        <w:t xml:space="preserve">Nidhi Dhiman </w:t>
      </w:r>
      <w:r w:rsidR="00123D74">
        <w:rPr>
          <w:sz w:val="20"/>
          <w:szCs w:val="20"/>
        </w:rPr>
        <w:t xml:space="preserve">von </w:t>
      </w:r>
      <w:r w:rsidRPr="00750FD5">
        <w:rPr>
          <w:sz w:val="20"/>
          <w:szCs w:val="20"/>
        </w:rPr>
        <w:t xml:space="preserve">der </w:t>
      </w:r>
      <w:r w:rsidR="00123D74" w:rsidRPr="00750FD5">
        <w:rPr>
          <w:sz w:val="20"/>
          <w:szCs w:val="20"/>
        </w:rPr>
        <w:t>indischen</w:t>
      </w:r>
      <w:r w:rsidRPr="00750FD5">
        <w:rPr>
          <w:sz w:val="20"/>
          <w:szCs w:val="20"/>
        </w:rPr>
        <w:t xml:space="preserve"> Botschaft in Österreich erhalten Sie unterschiedliche Perspektiven auf Markt, Praxis und Unterstützungsmöglichkeiten.</w:t>
      </w:r>
    </w:p>
    <w:p w14:paraId="575FE912" w14:textId="77777777" w:rsidR="00423DEB" w:rsidRPr="00750FD5" w:rsidRDefault="00423DEB" w:rsidP="00423DEB">
      <w:pPr>
        <w:spacing w:line="276" w:lineRule="auto"/>
        <w:rPr>
          <w:sz w:val="20"/>
          <w:szCs w:val="20"/>
        </w:rPr>
      </w:pPr>
    </w:p>
    <w:p w14:paraId="157D2F95" w14:textId="77777777" w:rsidR="00423DEB" w:rsidRPr="00750FD5" w:rsidRDefault="00423DEB" w:rsidP="00423DEB">
      <w:pPr>
        <w:spacing w:line="276" w:lineRule="auto"/>
        <w:rPr>
          <w:b/>
          <w:sz w:val="20"/>
          <w:szCs w:val="20"/>
        </w:rPr>
      </w:pPr>
      <w:r w:rsidRPr="00750FD5">
        <w:rPr>
          <w:b/>
          <w:sz w:val="20"/>
          <w:szCs w:val="20"/>
        </w:rPr>
        <w:t>Ziel ist, Marktverständnis mit Praxiserfahrung und konkreten nächsten Schritten zu verbinden.</w:t>
      </w:r>
    </w:p>
    <w:p w14:paraId="7E972B03" w14:textId="77777777" w:rsidR="00423DEB" w:rsidRPr="00750FD5" w:rsidRDefault="00423DEB" w:rsidP="00423DEB">
      <w:pPr>
        <w:spacing w:line="276" w:lineRule="auto"/>
        <w:rPr>
          <w:sz w:val="20"/>
          <w:szCs w:val="20"/>
        </w:rPr>
      </w:pPr>
    </w:p>
    <w:p w14:paraId="085A01A9" w14:textId="345D9B63" w:rsidR="00423DEB" w:rsidRPr="00750FD5" w:rsidRDefault="00423DEB" w:rsidP="00423DEB">
      <w:pPr>
        <w:spacing w:line="276" w:lineRule="auto"/>
        <w:rPr>
          <w:sz w:val="20"/>
          <w:szCs w:val="20"/>
        </w:rPr>
      </w:pPr>
      <w:r w:rsidRPr="00750FD5">
        <w:rPr>
          <w:sz w:val="20"/>
          <w:szCs w:val="20"/>
        </w:rPr>
        <w:t xml:space="preserve">Im anschließenden Sprechtag können Sie Ihre konkreten Fragen direkt mit </w:t>
      </w:r>
      <w:r w:rsidR="00123D74">
        <w:rPr>
          <w:sz w:val="20"/>
          <w:szCs w:val="20"/>
        </w:rPr>
        <w:t xml:space="preserve">den Vertreterinnen des AC NewDelhi und der indischen Botschaft </w:t>
      </w:r>
      <w:r w:rsidRPr="00750FD5">
        <w:rPr>
          <w:sz w:val="20"/>
          <w:szCs w:val="20"/>
        </w:rPr>
        <w:t>besprechen. So entstehen aus allgemeinen Marktinformationen konkrete Ansatzpunkte für Ihr eigenes Indiengeschäft.</w:t>
      </w:r>
    </w:p>
    <w:p w14:paraId="7FFE75B3" w14:textId="77777777" w:rsidR="00423DEB" w:rsidRPr="00750FD5" w:rsidRDefault="00423DEB" w:rsidP="00423DEB">
      <w:pPr>
        <w:spacing w:line="276" w:lineRule="auto"/>
        <w:rPr>
          <w:sz w:val="20"/>
          <w:szCs w:val="20"/>
        </w:rPr>
      </w:pPr>
    </w:p>
    <w:p w14:paraId="5FF654E7" w14:textId="77777777" w:rsidR="00423DEB" w:rsidRPr="00750FD5" w:rsidRDefault="00423DEB" w:rsidP="00423DEB">
      <w:pPr>
        <w:spacing w:line="276" w:lineRule="auto"/>
        <w:rPr>
          <w:sz w:val="20"/>
          <w:szCs w:val="20"/>
        </w:rPr>
      </w:pPr>
      <w:r w:rsidRPr="00750FD5">
        <w:rPr>
          <w:sz w:val="20"/>
          <w:szCs w:val="20"/>
        </w:rPr>
        <w:t>Am Ende gehen Sie mit einem realistischeren Bild des indischen Marktes, Learnings aus der Unternehmenspraxis, relevanten Unterstützungsangeboten und konkreten nächsten Schritten nach Hause.</w:t>
      </w:r>
    </w:p>
    <w:p w14:paraId="08240BF2" w14:textId="77777777" w:rsidR="00423DEB" w:rsidRPr="00750FD5" w:rsidRDefault="00423DEB" w:rsidP="00423DEB">
      <w:pPr>
        <w:spacing w:line="276" w:lineRule="auto"/>
        <w:rPr>
          <w:b/>
          <w:sz w:val="20"/>
          <w:szCs w:val="20"/>
        </w:rPr>
      </w:pPr>
    </w:p>
    <w:p w14:paraId="69EAF736" w14:textId="7CBCB637" w:rsidR="00423DEB" w:rsidRPr="00750FD5" w:rsidRDefault="00423DEB" w:rsidP="00423DEB">
      <w:pPr>
        <w:spacing w:after="240" w:line="276" w:lineRule="auto"/>
        <w:rPr>
          <w:sz w:val="20"/>
          <w:szCs w:val="20"/>
          <w:lang w:val="de-AT"/>
        </w:rPr>
      </w:pPr>
      <w:r w:rsidRPr="00750FD5">
        <w:rPr>
          <w:sz w:val="20"/>
          <w:szCs w:val="20"/>
        </w:rPr>
        <w:t>Market DNA: India besteht aus einem zweistündigen Seminar und ein</w:t>
      </w:r>
      <w:r w:rsidR="00750FD5">
        <w:rPr>
          <w:sz w:val="20"/>
          <w:szCs w:val="20"/>
        </w:rPr>
        <w:t>er anschließenden Q&amp;A Session</w:t>
      </w:r>
      <w:r w:rsidRPr="00750FD5">
        <w:rPr>
          <w:sz w:val="20"/>
          <w:szCs w:val="20"/>
        </w:rPr>
        <w:t>:</w:t>
      </w:r>
    </w:p>
    <w:p w14:paraId="3BB06233" w14:textId="77777777" w:rsidR="00750FD5" w:rsidRDefault="00423DEB" w:rsidP="00421D56">
      <w:pPr>
        <w:numPr>
          <w:ilvl w:val="0"/>
          <w:numId w:val="13"/>
        </w:numPr>
        <w:spacing w:line="276" w:lineRule="auto"/>
        <w:rPr>
          <w:sz w:val="20"/>
          <w:szCs w:val="20"/>
          <w:lang w:val="de-AT"/>
        </w:rPr>
      </w:pPr>
      <w:r w:rsidRPr="00750FD5">
        <w:rPr>
          <w:sz w:val="20"/>
          <w:szCs w:val="20"/>
        </w:rPr>
        <w:t>Understand India</w:t>
      </w:r>
    </w:p>
    <w:p w14:paraId="7CDA622F" w14:textId="11D5371F" w:rsidR="00423DEB" w:rsidRPr="00750FD5" w:rsidRDefault="00423DEB" w:rsidP="00421D56">
      <w:pPr>
        <w:numPr>
          <w:ilvl w:val="0"/>
          <w:numId w:val="13"/>
        </w:numPr>
        <w:spacing w:line="276" w:lineRule="auto"/>
        <w:rPr>
          <w:sz w:val="20"/>
          <w:szCs w:val="20"/>
          <w:lang w:val="de-AT"/>
        </w:rPr>
      </w:pPr>
      <w:r w:rsidRPr="00750FD5">
        <w:rPr>
          <w:sz w:val="20"/>
          <w:szCs w:val="20"/>
        </w:rPr>
        <w:t>Learn from Experience</w:t>
      </w:r>
    </w:p>
    <w:p w14:paraId="60F59DC8" w14:textId="77777777" w:rsidR="00423DEB" w:rsidRPr="00750FD5" w:rsidRDefault="00423DEB" w:rsidP="00421D56">
      <w:pPr>
        <w:numPr>
          <w:ilvl w:val="0"/>
          <w:numId w:val="13"/>
        </w:numPr>
        <w:spacing w:line="276" w:lineRule="auto"/>
        <w:rPr>
          <w:sz w:val="20"/>
          <w:szCs w:val="20"/>
          <w:lang w:val="de-AT"/>
        </w:rPr>
      </w:pPr>
      <w:r w:rsidRPr="00750FD5">
        <w:rPr>
          <w:sz w:val="20"/>
          <w:szCs w:val="20"/>
        </w:rPr>
        <w:t>India Support &amp; Insights</w:t>
      </w:r>
    </w:p>
    <w:p w14:paraId="49B2F379" w14:textId="77777777" w:rsidR="00423DEB" w:rsidRPr="00421D56" w:rsidRDefault="00423DEB" w:rsidP="00421D56">
      <w:pPr>
        <w:numPr>
          <w:ilvl w:val="0"/>
          <w:numId w:val="13"/>
        </w:numPr>
        <w:spacing w:line="276" w:lineRule="auto"/>
        <w:rPr>
          <w:sz w:val="20"/>
          <w:szCs w:val="20"/>
          <w:lang w:val="de-AT"/>
        </w:rPr>
      </w:pPr>
      <w:r w:rsidRPr="00750FD5">
        <w:rPr>
          <w:sz w:val="20"/>
          <w:szCs w:val="20"/>
        </w:rPr>
        <w:t>Connect &amp; Take Action</w:t>
      </w:r>
    </w:p>
    <w:p w14:paraId="5482D8FE" w14:textId="77777777" w:rsidR="00421D56" w:rsidRPr="00750FD5" w:rsidRDefault="00421D56" w:rsidP="00421D56">
      <w:pPr>
        <w:spacing w:line="276" w:lineRule="auto"/>
        <w:ind w:left="720"/>
        <w:rPr>
          <w:sz w:val="20"/>
          <w:szCs w:val="20"/>
          <w:lang w:val="de-AT"/>
        </w:rPr>
      </w:pPr>
    </w:p>
    <w:p w14:paraId="71333F6C" w14:textId="77777777" w:rsidR="00423DEB" w:rsidRPr="00750FD5" w:rsidRDefault="00423DEB" w:rsidP="00423DEB">
      <w:pPr>
        <w:spacing w:line="276" w:lineRule="auto"/>
        <w:rPr>
          <w:b/>
          <w:sz w:val="20"/>
          <w:szCs w:val="20"/>
        </w:rPr>
      </w:pPr>
      <w:r w:rsidRPr="00750FD5">
        <w:rPr>
          <w:b/>
          <w:sz w:val="20"/>
          <w:szCs w:val="20"/>
        </w:rPr>
        <w:t>Die Veranstaltung ist auf maximal 15 Unternehmen begrenzt. Damit bleibt genügend Raum für individuelle Fragen, konkrete Unternehmensfälle und persönlichen Austausch.</w:t>
      </w:r>
    </w:p>
    <w:p w14:paraId="5615039A" w14:textId="77777777" w:rsidR="00423DEB" w:rsidRPr="00750FD5" w:rsidRDefault="00423DEB" w:rsidP="00423DEB">
      <w:pPr>
        <w:spacing w:line="276" w:lineRule="auto"/>
        <w:rPr>
          <w:sz w:val="20"/>
          <w:szCs w:val="20"/>
        </w:rPr>
      </w:pPr>
    </w:p>
    <w:p w14:paraId="7F37FE0A" w14:textId="77777777" w:rsidR="00423DEB" w:rsidRPr="00750FD5" w:rsidRDefault="00423DEB" w:rsidP="00423DEB">
      <w:pPr>
        <w:spacing w:line="276" w:lineRule="auto"/>
        <w:rPr>
          <w:sz w:val="20"/>
          <w:szCs w:val="20"/>
        </w:rPr>
      </w:pPr>
      <w:r w:rsidRPr="00750FD5">
        <w:rPr>
          <w:sz w:val="20"/>
          <w:szCs w:val="20"/>
        </w:rPr>
        <w:t>Market DNA: India</w:t>
      </w:r>
    </w:p>
    <w:p w14:paraId="2219B055" w14:textId="77777777" w:rsidR="00423DEB" w:rsidRPr="0014350A" w:rsidRDefault="00423DEB" w:rsidP="00423DEB">
      <w:pPr>
        <w:spacing w:line="276" w:lineRule="auto"/>
        <w:rPr>
          <w:bCs/>
          <w:sz w:val="20"/>
          <w:szCs w:val="20"/>
        </w:rPr>
      </w:pPr>
      <w:r w:rsidRPr="0014350A">
        <w:rPr>
          <w:bCs/>
          <w:sz w:val="20"/>
          <w:szCs w:val="20"/>
        </w:rPr>
        <w:t>India is ready for business. Are you?</w:t>
      </w:r>
    </w:p>
    <w:p w14:paraId="4E8E7988" w14:textId="77777777" w:rsidR="00423DEB" w:rsidRPr="00423DEB" w:rsidRDefault="00423DEB" w:rsidP="00423DEB">
      <w:pPr>
        <w:spacing w:after="240" w:line="276" w:lineRule="auto"/>
        <w:rPr>
          <w:color w:val="808080" w:themeColor="background1" w:themeShade="80"/>
          <w:sz w:val="20"/>
          <w:szCs w:val="20"/>
          <w:lang w:val="de-AT"/>
        </w:rPr>
      </w:pPr>
    </w:p>
    <w:p w14:paraId="08115E97" w14:textId="77777777" w:rsidR="00423DEB" w:rsidRDefault="00423DEB" w:rsidP="00423DEB">
      <w:pPr>
        <w:spacing w:line="276" w:lineRule="auto"/>
        <w:rPr>
          <w:sz w:val="20"/>
        </w:rPr>
      </w:pPr>
    </w:p>
    <w:p w14:paraId="1D667982" w14:textId="77777777" w:rsidR="00426184" w:rsidRPr="00C23F8C" w:rsidRDefault="00426184" w:rsidP="00423DEB">
      <w:pPr>
        <w:pageBreakBefore/>
        <w:spacing w:line="240" w:lineRule="auto"/>
        <w:rPr>
          <w:iCs/>
          <w:color w:val="008BCF"/>
          <w:sz w:val="28"/>
          <w:szCs w:val="22"/>
        </w:rPr>
      </w:pPr>
      <w:r w:rsidRPr="00C23F8C">
        <w:rPr>
          <w:iCs/>
          <w:color w:val="008BCF"/>
          <w:sz w:val="28"/>
          <w:szCs w:val="22"/>
        </w:rPr>
        <w:lastRenderedPageBreak/>
        <w:t>PROGRAMM</w: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  <w:insideH w:val="single" w:sz="4" w:space="0" w:color="A5A5A5" w:themeColor="accent3"/>
          <w:insideV w:val="none" w:sz="0" w:space="0" w:color="auto"/>
        </w:tblBorders>
        <w:tblCellMar>
          <w:top w:w="284" w:type="dxa"/>
          <w:bottom w:w="284" w:type="dxa"/>
        </w:tblCellMar>
        <w:tblLook w:val="04A0" w:firstRow="1" w:lastRow="0" w:firstColumn="1" w:lastColumn="0" w:noHBand="0" w:noVBand="1"/>
      </w:tblPr>
      <w:tblGrid>
        <w:gridCol w:w="2235"/>
        <w:gridCol w:w="7121"/>
      </w:tblGrid>
      <w:tr w:rsidR="004B077A" w:rsidRPr="00750FD5" w14:paraId="0072DFC7" w14:textId="77777777" w:rsidTr="00426184">
        <w:trPr>
          <w:cantSplit/>
        </w:trPr>
        <w:tc>
          <w:tcPr>
            <w:tcW w:w="2235" w:type="dxa"/>
            <w:vAlign w:val="center"/>
          </w:tcPr>
          <w:p w14:paraId="7F5041F8" w14:textId="77777777" w:rsidR="001F6F40" w:rsidRPr="00750FD5" w:rsidRDefault="000C7B0D">
            <w:pPr>
              <w:pStyle w:val="ICSTextTabelle"/>
              <w:rPr>
                <w:szCs w:val="20"/>
              </w:rPr>
            </w:pPr>
            <w:r w:rsidRPr="00750FD5">
              <w:rPr>
                <w:color w:val="262626"/>
                <w:szCs w:val="20"/>
              </w:rPr>
              <w:t>13:15 Uhr</w:t>
            </w:r>
          </w:p>
        </w:tc>
        <w:tc>
          <w:tcPr>
            <w:tcW w:w="7121" w:type="dxa"/>
            <w:vAlign w:val="center"/>
          </w:tcPr>
          <w:p w14:paraId="44FFCDD1" w14:textId="77777777" w:rsidR="001F6F40" w:rsidRPr="00750FD5" w:rsidRDefault="000C7B0D">
            <w:pPr>
              <w:pStyle w:val="ICSTextTabelle"/>
              <w:rPr>
                <w:szCs w:val="20"/>
              </w:rPr>
            </w:pPr>
            <w:r w:rsidRPr="00750FD5">
              <w:rPr>
                <w:i/>
                <w:color w:val="262626"/>
                <w:szCs w:val="20"/>
              </w:rPr>
              <w:t>CHECK-IN</w:t>
            </w:r>
          </w:p>
          <w:p w14:paraId="2487952F" w14:textId="77777777" w:rsidR="001F6F40" w:rsidRPr="00750FD5" w:rsidRDefault="000C7B0D">
            <w:pPr>
              <w:pStyle w:val="ICSTextTabelle"/>
              <w:rPr>
                <w:szCs w:val="20"/>
              </w:rPr>
            </w:pPr>
            <w:r w:rsidRPr="00750FD5">
              <w:rPr>
                <w:color w:val="262626"/>
                <w:szCs w:val="20"/>
              </w:rPr>
              <w:t>Ankommen und Registrierung</w:t>
            </w:r>
          </w:p>
        </w:tc>
      </w:tr>
      <w:tr w:rsidR="00FC4602" w:rsidRPr="00750FD5" w14:paraId="3BC8DE22" w14:textId="77777777" w:rsidTr="009723F4">
        <w:trPr>
          <w:cantSplit/>
        </w:trPr>
        <w:tc>
          <w:tcPr>
            <w:tcW w:w="2235" w:type="dxa"/>
            <w:vAlign w:val="center"/>
          </w:tcPr>
          <w:p w14:paraId="51FF9581" w14:textId="77777777" w:rsidR="001F6F40" w:rsidRPr="00750FD5" w:rsidRDefault="000C7B0D">
            <w:pPr>
              <w:pStyle w:val="ICSTextTabelle"/>
              <w:rPr>
                <w:szCs w:val="20"/>
              </w:rPr>
            </w:pPr>
            <w:r w:rsidRPr="00750FD5">
              <w:rPr>
                <w:color w:val="262626"/>
                <w:szCs w:val="20"/>
              </w:rPr>
              <w:t>13:30 Uhr</w:t>
            </w:r>
          </w:p>
        </w:tc>
        <w:tc>
          <w:tcPr>
            <w:tcW w:w="7121" w:type="dxa"/>
            <w:vAlign w:val="center"/>
          </w:tcPr>
          <w:p w14:paraId="55176941" w14:textId="77777777" w:rsidR="001F6F40" w:rsidRPr="00750FD5" w:rsidRDefault="000C7B0D">
            <w:pPr>
              <w:pStyle w:val="ICSTextTabelle"/>
              <w:rPr>
                <w:szCs w:val="20"/>
              </w:rPr>
            </w:pPr>
            <w:r w:rsidRPr="00750FD5">
              <w:rPr>
                <w:color w:val="008BCF"/>
                <w:szCs w:val="20"/>
              </w:rPr>
              <w:t>Understand India | India Reality Check</w:t>
            </w:r>
          </w:p>
          <w:p w14:paraId="7E2DBD6C" w14:textId="22DD5146" w:rsidR="001F6F40" w:rsidRPr="00750FD5" w:rsidRDefault="00123D74">
            <w:pPr>
              <w:pStyle w:val="ICSTextTabelle"/>
              <w:rPr>
                <w:szCs w:val="20"/>
              </w:rPr>
            </w:pPr>
            <w:r>
              <w:rPr>
                <w:color w:val="262626"/>
                <w:szCs w:val="20"/>
              </w:rPr>
              <w:t>9</w:t>
            </w:r>
            <w:r w:rsidR="000C7B0D" w:rsidRPr="00750FD5">
              <w:rPr>
                <w:color w:val="262626"/>
                <w:szCs w:val="20"/>
              </w:rPr>
              <w:t>0 Min. Input mit Kerstin Peckl (AußenwirtschaftsCenter New Delhi): Marktüberblick, Wachstumsfelder, regionale Unterschiede, Entscheidungswege, Geschäftskultur und typische Fehler beim Markteintritt.</w:t>
            </w:r>
          </w:p>
        </w:tc>
      </w:tr>
      <w:tr w:rsidR="00FC4602" w:rsidRPr="00750FD5" w14:paraId="7F6E5274" w14:textId="77777777" w:rsidTr="009723F4">
        <w:trPr>
          <w:cantSplit/>
        </w:trPr>
        <w:tc>
          <w:tcPr>
            <w:tcW w:w="2235" w:type="dxa"/>
            <w:vAlign w:val="center"/>
          </w:tcPr>
          <w:p w14:paraId="23FE889C" w14:textId="265A7E69" w:rsidR="001F6F40" w:rsidRPr="00750FD5" w:rsidRDefault="000C7B0D">
            <w:pPr>
              <w:pStyle w:val="ICSTextTabelle"/>
              <w:rPr>
                <w:szCs w:val="20"/>
              </w:rPr>
            </w:pPr>
            <w:r w:rsidRPr="00750FD5">
              <w:rPr>
                <w:color w:val="262626"/>
                <w:szCs w:val="20"/>
              </w:rPr>
              <w:t>1</w:t>
            </w:r>
            <w:r w:rsidR="00123D74">
              <w:rPr>
                <w:color w:val="262626"/>
                <w:szCs w:val="20"/>
              </w:rPr>
              <w:t>5</w:t>
            </w:r>
            <w:r w:rsidRPr="00750FD5">
              <w:rPr>
                <w:color w:val="262626"/>
                <w:szCs w:val="20"/>
              </w:rPr>
              <w:t>:</w:t>
            </w:r>
            <w:r w:rsidR="00123D74">
              <w:rPr>
                <w:color w:val="262626"/>
                <w:szCs w:val="20"/>
              </w:rPr>
              <w:t>00</w:t>
            </w:r>
            <w:r w:rsidRPr="00750FD5">
              <w:rPr>
                <w:color w:val="262626"/>
                <w:szCs w:val="20"/>
              </w:rPr>
              <w:t xml:space="preserve"> Uhr</w:t>
            </w:r>
          </w:p>
        </w:tc>
        <w:tc>
          <w:tcPr>
            <w:tcW w:w="7121" w:type="dxa"/>
            <w:vAlign w:val="center"/>
          </w:tcPr>
          <w:p w14:paraId="520BAEB9" w14:textId="77777777" w:rsidR="00123D74" w:rsidRPr="00750FD5" w:rsidRDefault="00123D74" w:rsidP="00123D74">
            <w:pPr>
              <w:pStyle w:val="ICSTextTabelle"/>
              <w:rPr>
                <w:szCs w:val="20"/>
              </w:rPr>
            </w:pPr>
            <w:r w:rsidRPr="00750FD5">
              <w:rPr>
                <w:color w:val="008BCF"/>
                <w:szCs w:val="20"/>
              </w:rPr>
              <w:t>India Support &amp; Insights | How the Embassy Can Support</w:t>
            </w:r>
          </w:p>
          <w:p w14:paraId="776F2F16" w14:textId="2E1D2D6F" w:rsidR="001F6F40" w:rsidRPr="00750FD5" w:rsidRDefault="00123D74" w:rsidP="00123D74">
            <w:pPr>
              <w:pStyle w:val="ICSTextTabelle"/>
              <w:rPr>
                <w:szCs w:val="20"/>
              </w:rPr>
            </w:pPr>
            <w:r w:rsidRPr="00750FD5">
              <w:rPr>
                <w:color w:val="262626"/>
                <w:szCs w:val="20"/>
              </w:rPr>
              <w:t>Input der Indischen Botschaft in Österreich: aktuelle Einblicke, relevante Anlaufstellen und Unterstützungsmöglichkeiten für österreichische Unternehmen mit Indienplänen.</w:t>
            </w:r>
          </w:p>
        </w:tc>
      </w:tr>
      <w:tr w:rsidR="00123D74" w:rsidRPr="00750FD5" w14:paraId="4BC0D9E2" w14:textId="77777777" w:rsidTr="009723F4">
        <w:trPr>
          <w:cantSplit/>
        </w:trPr>
        <w:tc>
          <w:tcPr>
            <w:tcW w:w="2235" w:type="dxa"/>
            <w:vAlign w:val="center"/>
          </w:tcPr>
          <w:p w14:paraId="465E28E5" w14:textId="350021E3" w:rsidR="00123D74" w:rsidRPr="00750FD5" w:rsidRDefault="00123D74">
            <w:pPr>
              <w:pStyle w:val="ICSTextTabelle"/>
              <w:rPr>
                <w:szCs w:val="20"/>
              </w:rPr>
            </w:pPr>
            <w:r>
              <w:rPr>
                <w:szCs w:val="20"/>
              </w:rPr>
              <w:t>15:45 Uhr</w:t>
            </w:r>
          </w:p>
        </w:tc>
        <w:tc>
          <w:tcPr>
            <w:tcW w:w="7121" w:type="dxa"/>
            <w:vAlign w:val="center"/>
          </w:tcPr>
          <w:p w14:paraId="19862EDF" w14:textId="745496F8" w:rsidR="00123D74" w:rsidRPr="00750FD5" w:rsidRDefault="00123D74">
            <w:pPr>
              <w:pStyle w:val="ICSTextTabelle"/>
              <w:rPr>
                <w:szCs w:val="20"/>
              </w:rPr>
            </w:pPr>
            <w:r w:rsidRPr="00750FD5">
              <w:rPr>
                <w:color w:val="008BCF"/>
                <w:szCs w:val="20"/>
              </w:rPr>
              <w:t>Break &amp; India Exchange</w:t>
            </w:r>
          </w:p>
        </w:tc>
      </w:tr>
      <w:tr w:rsidR="00123D74" w:rsidRPr="00750FD5" w14:paraId="637098A4" w14:textId="77777777" w:rsidTr="009723F4">
        <w:trPr>
          <w:cantSplit/>
        </w:trPr>
        <w:tc>
          <w:tcPr>
            <w:tcW w:w="2235" w:type="dxa"/>
            <w:vAlign w:val="center"/>
          </w:tcPr>
          <w:p w14:paraId="407387C5" w14:textId="08332B9F" w:rsidR="00123D74" w:rsidRPr="00750FD5" w:rsidRDefault="00123D74" w:rsidP="00123D74">
            <w:pPr>
              <w:pStyle w:val="ICSTextTabelle"/>
              <w:jc w:val="left"/>
              <w:rPr>
                <w:szCs w:val="20"/>
              </w:rPr>
            </w:pPr>
            <w:r>
              <w:rPr>
                <w:color w:val="262626"/>
                <w:szCs w:val="20"/>
              </w:rPr>
              <w:t xml:space="preserve">16:00 - </w:t>
            </w:r>
            <w:r>
              <w:rPr>
                <w:color w:val="262626"/>
                <w:szCs w:val="20"/>
              </w:rPr>
              <w:br/>
              <w:t xml:space="preserve">17:00 </w:t>
            </w:r>
            <w:r w:rsidRPr="00750FD5">
              <w:rPr>
                <w:color w:val="262626"/>
                <w:szCs w:val="20"/>
              </w:rPr>
              <w:t>Uhr</w:t>
            </w:r>
          </w:p>
        </w:tc>
        <w:tc>
          <w:tcPr>
            <w:tcW w:w="7121" w:type="dxa"/>
            <w:vAlign w:val="center"/>
          </w:tcPr>
          <w:p w14:paraId="20848B11" w14:textId="77777777" w:rsidR="00123D74" w:rsidRPr="00750FD5" w:rsidRDefault="00123D74">
            <w:pPr>
              <w:pStyle w:val="ICSTextTabelle"/>
              <w:rPr>
                <w:szCs w:val="20"/>
              </w:rPr>
            </w:pPr>
            <w:r w:rsidRPr="00750FD5">
              <w:rPr>
                <w:color w:val="008BCF"/>
                <w:szCs w:val="20"/>
              </w:rPr>
              <w:t>Connect &amp; Take Action | India Sprechtag</w:t>
            </w:r>
          </w:p>
          <w:p w14:paraId="2B2C7426" w14:textId="3F5EDC5E" w:rsidR="00123D74" w:rsidRPr="00750FD5" w:rsidRDefault="00123D74">
            <w:pPr>
              <w:pStyle w:val="ICSTextTabelle"/>
              <w:rPr>
                <w:szCs w:val="20"/>
              </w:rPr>
            </w:pPr>
            <w:r w:rsidRPr="00750FD5">
              <w:rPr>
                <w:color w:val="262626"/>
                <w:szCs w:val="20"/>
              </w:rPr>
              <w:t xml:space="preserve">Individuelle Gesprächsmöglichkeiten mit </w:t>
            </w:r>
            <w:r>
              <w:rPr>
                <w:color w:val="262626"/>
                <w:szCs w:val="20"/>
              </w:rPr>
              <w:t>den Vortragenden</w:t>
            </w:r>
            <w:r w:rsidRPr="00750FD5">
              <w:rPr>
                <w:color w:val="262626"/>
                <w:szCs w:val="20"/>
              </w:rPr>
              <w:t xml:space="preserve"> zu Marktchancen, Partnern, Vertrieb, Markteintritt und konkreten nächsten Schritten.</w:t>
            </w:r>
          </w:p>
        </w:tc>
      </w:tr>
    </w:tbl>
    <w:p w14:paraId="106B14B2" w14:textId="77777777" w:rsidR="00572A53" w:rsidRPr="00750FD5" w:rsidRDefault="00572A53" w:rsidP="00426184">
      <w:pPr>
        <w:spacing w:line="240" w:lineRule="auto"/>
        <w:ind w:right="-8" w:firstLine="992"/>
        <w:jc w:val="right"/>
        <w:rPr>
          <w:color w:val="808080" w:themeColor="background1" w:themeShade="80"/>
          <w:sz w:val="20"/>
          <w:szCs w:val="20"/>
        </w:rPr>
      </w:pPr>
    </w:p>
    <w:p w14:paraId="7705B90B" w14:textId="77777777" w:rsidR="000C7CC9" w:rsidRPr="00750FD5" w:rsidRDefault="00FC4602" w:rsidP="00B86576">
      <w:pPr>
        <w:spacing w:line="240" w:lineRule="auto"/>
        <w:ind w:right="-8" w:firstLine="992"/>
        <w:jc w:val="right"/>
        <w:rPr>
          <w:color w:val="808080" w:themeColor="background1" w:themeShade="80"/>
          <w:sz w:val="20"/>
          <w:szCs w:val="20"/>
        </w:rPr>
      </w:pPr>
      <w:r w:rsidRPr="00750FD5">
        <w:rPr>
          <w:sz w:val="20"/>
          <w:szCs w:val="20"/>
        </w:rPr>
        <w:t>Stand: 2026-08-24 | Änderungen vorbehalten!</w:t>
      </w:r>
    </w:p>
    <w:p w14:paraId="3198C6AB" w14:textId="77777777" w:rsidR="00412CBD" w:rsidRPr="00750FD5" w:rsidRDefault="00412CBD" w:rsidP="000C7CC9">
      <w:pPr>
        <w:spacing w:after="360" w:line="240" w:lineRule="auto"/>
        <w:jc w:val="center"/>
        <w:rPr>
          <w:iCs/>
          <w:color w:val="008BCF"/>
          <w:sz w:val="20"/>
          <w:szCs w:val="20"/>
        </w:rPr>
      </w:pPr>
    </w:p>
    <w:p w14:paraId="4D0A68B5" w14:textId="77777777" w:rsidR="00412CBD" w:rsidRPr="00750FD5" w:rsidRDefault="00412CBD" w:rsidP="000C7CC9">
      <w:pPr>
        <w:spacing w:after="360" w:line="240" w:lineRule="auto"/>
        <w:jc w:val="center"/>
        <w:rPr>
          <w:iCs/>
          <w:color w:val="008BCF"/>
          <w:sz w:val="20"/>
          <w:szCs w:val="20"/>
        </w:rPr>
      </w:pPr>
    </w:p>
    <w:p w14:paraId="49BFB71F" w14:textId="77777777" w:rsidR="00750FD5" w:rsidRDefault="00750FD5">
      <w:pPr>
        <w:spacing w:line="240" w:lineRule="auto"/>
        <w:rPr>
          <w:iCs/>
          <w:color w:val="008BCF"/>
          <w:sz w:val="20"/>
          <w:szCs w:val="20"/>
        </w:rPr>
      </w:pPr>
      <w:r>
        <w:rPr>
          <w:iCs/>
          <w:color w:val="008BCF"/>
          <w:sz w:val="20"/>
          <w:szCs w:val="20"/>
        </w:rPr>
        <w:br w:type="page"/>
      </w:r>
    </w:p>
    <w:p w14:paraId="235FD8BF" w14:textId="596D1B5D" w:rsidR="000C7CC9" w:rsidRPr="00750FD5" w:rsidRDefault="000C7CC9" w:rsidP="000C7CC9">
      <w:pPr>
        <w:spacing w:after="360" w:line="240" w:lineRule="auto"/>
        <w:jc w:val="center"/>
        <w:rPr>
          <w:iCs/>
          <w:color w:val="008BCF"/>
          <w:sz w:val="20"/>
          <w:szCs w:val="20"/>
        </w:rPr>
      </w:pPr>
      <w:r w:rsidRPr="00750FD5">
        <w:rPr>
          <w:iCs/>
          <w:color w:val="008BCF"/>
          <w:sz w:val="20"/>
          <w:szCs w:val="20"/>
        </w:rPr>
        <w:lastRenderedPageBreak/>
        <w:t>ORGANISATORISCHES &amp; ANMELDUNG</w:t>
      </w:r>
    </w:p>
    <w:p w14:paraId="2F0AEDEE" w14:textId="77777777" w:rsidR="00B86576" w:rsidRPr="00750FD5" w:rsidRDefault="000C7CC9" w:rsidP="00B86576">
      <w:pPr>
        <w:spacing w:after="240" w:line="276" w:lineRule="auto"/>
        <w:rPr>
          <w:sz w:val="20"/>
          <w:szCs w:val="20"/>
        </w:rPr>
      </w:pPr>
      <w:r w:rsidRPr="00750FD5">
        <w:rPr>
          <w:sz w:val="20"/>
          <w:szCs w:val="20"/>
        </w:rPr>
        <w:t>Falls die Durchführung als Präsenzveranstaltung aufgrund von geänderten Bestimmungen nicht möglich sein sollte, behalten wir uns vor, die Veranstaltung zu verschieben bzw. virtuell (als Webinar) anzubieten.</w:t>
      </w:r>
    </w:p>
    <w:p w14:paraId="5156956F" w14:textId="77777777" w:rsidR="00FC4602" w:rsidRPr="00750FD5" w:rsidRDefault="00FC4602" w:rsidP="00B86576">
      <w:pPr>
        <w:spacing w:after="240" w:line="276" w:lineRule="auto"/>
        <w:rPr>
          <w:sz w:val="20"/>
          <w:szCs w:val="20"/>
        </w:rPr>
      </w:pPr>
      <w:r w:rsidRPr="00750FD5">
        <w:rPr>
          <w:b/>
          <w:sz w:val="20"/>
          <w:szCs w:val="20"/>
        </w:rPr>
        <w:t xml:space="preserve">Anmeldungen bis </w:t>
      </w:r>
      <w:r w:rsidR="00412CBD" w:rsidRPr="00750FD5">
        <w:rPr>
          <w:b/>
          <w:sz w:val="20"/>
          <w:szCs w:val="20"/>
        </w:rPr>
        <w:t>20.09.2026</w:t>
      </w:r>
      <w:r w:rsidRPr="00750FD5">
        <w:rPr>
          <w:b/>
          <w:sz w:val="20"/>
          <w:szCs w:val="20"/>
        </w:rPr>
        <w:t xml:space="preserve"> | Achtung: begrenzte Teilnehmerzahl!</w:t>
      </w:r>
    </w:p>
    <w:p w14:paraId="01AF923A" w14:textId="77777777" w:rsidR="00423DEB" w:rsidRPr="00FC4602" w:rsidRDefault="00423DEB" w:rsidP="00B86576">
      <w:pPr>
        <w:spacing w:after="240" w:line="276" w:lineRule="auto"/>
        <w:rPr>
          <w:color w:val="808080" w:themeColor="background1" w:themeShade="80"/>
          <w:sz w:val="20"/>
          <w:szCs w:val="20"/>
        </w:rPr>
      </w:pPr>
    </w:p>
    <w:sectPr w:rsidR="00423DEB" w:rsidRPr="00FC4602" w:rsidSect="004261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3119" w:right="1418" w:bottom="1560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4C64F" w14:textId="77777777" w:rsidR="00A05A79" w:rsidRDefault="00A05A79" w:rsidP="00FB412E">
      <w:r>
        <w:separator/>
      </w:r>
    </w:p>
    <w:p w14:paraId="4208727B" w14:textId="77777777" w:rsidR="00A05A79" w:rsidRDefault="00A05A79" w:rsidP="00FB412E"/>
  </w:endnote>
  <w:endnote w:type="continuationSeparator" w:id="0">
    <w:p w14:paraId="3CDFB184" w14:textId="77777777" w:rsidR="00A05A79" w:rsidRDefault="00A05A79" w:rsidP="00FB412E">
      <w:r>
        <w:continuationSeparator/>
      </w:r>
    </w:p>
    <w:p w14:paraId="6CA9ED11" w14:textId="77777777" w:rsidR="00A05A79" w:rsidRDefault="00A05A79" w:rsidP="00FB41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K Grotesk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D29A0" w14:textId="77777777" w:rsidR="006272CD" w:rsidRDefault="006272CD" w:rsidP="00FB412E">
    <w:pPr>
      <w:pStyle w:val="Fuzeile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2829779" w14:textId="77777777" w:rsidR="006272CD" w:rsidRDefault="006272CD" w:rsidP="00FB412E">
    <w:pPr>
      <w:pStyle w:val="Fuzeile"/>
    </w:pPr>
  </w:p>
  <w:p w14:paraId="26F9C737" w14:textId="77777777" w:rsidR="00B36AC4" w:rsidRDefault="00B36AC4" w:rsidP="00FB412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89201" w14:textId="77777777" w:rsidR="00B36AC4" w:rsidRPr="0005786D" w:rsidRDefault="0005786D" w:rsidP="0005786D">
    <w:pPr>
      <w:pStyle w:val="ICSFuzeile"/>
      <w:jc w:val="left"/>
    </w:pPr>
    <w:r>
      <w:rPr>
        <w:noProof/>
      </w:rPr>
      <w:drawing>
        <wp:anchor distT="0" distB="0" distL="114300" distR="114300" simplePos="0" relativeHeight="251725824" behindDoc="0" locked="0" layoutInCell="1" allowOverlap="1" wp14:anchorId="081DB697" wp14:editId="76F26BA9">
          <wp:simplePos x="0" y="0"/>
          <wp:positionH relativeFrom="margin">
            <wp:align>right</wp:align>
          </wp:positionH>
          <wp:positionV relativeFrom="paragraph">
            <wp:posOffset>-200660</wp:posOffset>
          </wp:positionV>
          <wp:extent cx="2193161" cy="285854"/>
          <wp:effectExtent l="0" t="0" r="0" b="0"/>
          <wp:wrapNone/>
          <wp:docPr id="408830969" name="Grafik 1" descr="Ein Bild, das Text, Schrift, Screensho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376408" name="Grafik 1" descr="Ein Bild, das Text, Schrift, Screenshot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3161" cy="2858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24800" behindDoc="0" locked="0" layoutInCell="1" allowOverlap="1" wp14:anchorId="4D19240F" wp14:editId="5889426B">
              <wp:simplePos x="0" y="0"/>
              <wp:positionH relativeFrom="margin">
                <wp:posOffset>0</wp:posOffset>
              </wp:positionH>
              <wp:positionV relativeFrom="paragraph">
                <wp:posOffset>-245110</wp:posOffset>
              </wp:positionV>
              <wp:extent cx="3567430" cy="291465"/>
              <wp:effectExtent l="0" t="0" r="0" b="0"/>
              <wp:wrapNone/>
              <wp:docPr id="68875203" name="Textfeld 688752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7430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654C4A" w14:textId="77777777" w:rsidR="0005786D" w:rsidRPr="000A40B9" w:rsidRDefault="0005786D" w:rsidP="0005786D">
                          <w:r w:rsidRPr="000A40B9">
                            <w:t>ICS Internationalisierungscenter Steiermark GmbH | Lindweg 33, A-8010 Graz</w:t>
                          </w:r>
                        </w:p>
                        <w:p w14:paraId="112C9FFB" w14:textId="77777777" w:rsidR="0005786D" w:rsidRPr="000A40B9" w:rsidRDefault="0005786D" w:rsidP="0005786D">
                          <w:r w:rsidRPr="000A40B9">
                            <w:t xml:space="preserve">T +43 316 601 400 | office@ic-steiermark.at | </w:t>
                          </w:r>
                          <w:r w:rsidRPr="000A40B9">
                            <w:rPr>
                              <w:color w:val="008BCF"/>
                            </w:rPr>
                            <w:t xml:space="preserve">www.ic-steiermark.at </w:t>
                          </w:r>
                          <w:r w:rsidRPr="000A40B9">
                            <w:t>| Ein Unternehmen von:</w:t>
                          </w:r>
                        </w:p>
                        <w:p w14:paraId="780225A4" w14:textId="77777777" w:rsidR="0005786D" w:rsidRPr="000A40B9" w:rsidRDefault="0005786D" w:rsidP="000578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19240F" id="_x0000_t202" coordsize="21600,21600" o:spt="202" path="m,l,21600r21600,l21600,xe">
              <v:stroke joinstyle="miter"/>
              <v:path gradientshapeok="t" o:connecttype="rect"/>
            </v:shapetype>
            <v:shape id="Textfeld 68875203" o:spid="_x0000_s1026" type="#_x0000_t202" style="position:absolute;margin-left:0;margin-top:-19.3pt;width:280.9pt;height:22.9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" filled="f" stroked="f">
              <v:textbox>
                <w:txbxContent>
                  <w:p w14:paraId="68654C4A" w14:textId="77777777" w:rsidR="0005786D" w:rsidRPr="000A40B9" w:rsidRDefault="0005786D" w:rsidP="0005786D">
                    <w:r w:rsidRPr="000A40B9">
                      <w:t xml:space="preserve">ICS </w:t>
                    </w:r>
                    <w:proofErr w:type="spellStart"/>
                    <w:r w:rsidRPr="000A40B9">
                      <w:t>Internationalisierungscenter</w:t>
                    </w:r>
                    <w:proofErr w:type="spellEnd"/>
                    <w:r w:rsidRPr="000A40B9">
                      <w:t xml:space="preserve"> Steiermark GmbH | </w:t>
                    </w:r>
                    <w:proofErr w:type="spellStart"/>
                    <w:r w:rsidRPr="000A40B9">
                      <w:t>Lindweg</w:t>
                    </w:r>
                    <w:proofErr w:type="spellEnd"/>
                    <w:r w:rsidRPr="000A40B9">
                      <w:t xml:space="preserve"> 33, A-8010 Graz</w:t>
                    </w:r>
                  </w:p>
                  <w:p w14:paraId="112C9FFB" w14:textId="77777777" w:rsidR="0005786D" w:rsidRPr="000A40B9" w:rsidRDefault="0005786D" w:rsidP="0005786D">
                    <w:r w:rsidRPr="000A40B9">
                      <w:t xml:space="preserve">T +43 316 601 400 | office@ic-steiermark.at | </w:t>
                    </w:r>
                    <w:r w:rsidRPr="000A40B9">
                      <w:rPr>
                        <w:color w:val="008BCF"/>
                      </w:rPr>
                      <w:t xml:space="preserve">www.ic-steiermark.at </w:t>
                    </w:r>
                    <w:r w:rsidRPr="000A40B9">
                      <w:t>| Ein Unternehmen von:</w:t>
                    </w:r>
                  </w:p>
                  <w:p w14:paraId="780225A4" w14:textId="77777777" w:rsidR="0005786D" w:rsidRPr="000A40B9" w:rsidRDefault="0005786D" w:rsidP="0005786D"/>
                </w:txbxContent>
              </v:textbox>
              <w10:wrap anchorx="margin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45720" distB="45720" distL="114300" distR="114300" simplePos="0" relativeHeight="251723776" behindDoc="0" locked="0" layoutInCell="1" allowOverlap="1" wp14:anchorId="24C5DD16" wp14:editId="55BF6324">
              <wp:simplePos x="0" y="0"/>
              <wp:positionH relativeFrom="page">
                <wp:align>center</wp:align>
              </wp:positionH>
              <wp:positionV relativeFrom="paragraph">
                <wp:posOffset>-404495</wp:posOffset>
              </wp:positionV>
              <wp:extent cx="480695" cy="184785"/>
              <wp:effectExtent l="0" t="0" r="0" b="571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695" cy="18478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140779" w14:textId="77777777" w:rsidR="0005786D" w:rsidRDefault="0005786D" w:rsidP="0005786D">
                          <w:pPr>
                            <w:spacing w:line="240" w:lineRule="auto"/>
                            <w:jc w:val="center"/>
                          </w:pPr>
                          <w:r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C5DD16" id="Textfeld 2" o:spid="_x0000_s1027" type="#_x0000_t202" style="position:absolute;margin-left:0;margin-top:-31.85pt;width:37.85pt;height:14.55pt;z-index:25172377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" fillcolor="white [3212]" stroked="f">
              <v:textbox>
                <w:txbxContent>
                  <w:p w14:paraId="72140779" w14:textId="77777777" w:rsidR="0005786D" w:rsidRDefault="0005786D" w:rsidP="0005786D">
                    <w:pPr>
                      <w:spacing w:line="240" w:lineRule="auto"/>
                      <w:jc w:val="center"/>
                    </w:pPr>
                    <w:r>
                      <w:t xml:space="preserve">Seite </w:t>
                    </w: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722752" behindDoc="0" locked="0" layoutInCell="1" allowOverlap="1" wp14:anchorId="2A4B473A" wp14:editId="24F84C2C">
              <wp:simplePos x="0" y="0"/>
              <wp:positionH relativeFrom="margin">
                <wp:posOffset>24189</wp:posOffset>
              </wp:positionH>
              <wp:positionV relativeFrom="paragraph">
                <wp:posOffset>-322211</wp:posOffset>
              </wp:positionV>
              <wp:extent cx="5911702" cy="0"/>
              <wp:effectExtent l="0" t="0" r="32385" b="19050"/>
              <wp:wrapNone/>
              <wp:docPr id="15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1702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8BC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446EC2" id="Gerade Verbindung 4" o:spid="_x0000_s1026" style="position:absolute;z-index:2517227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.9pt,-25.35pt" to="467.4pt,-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" strokecolor="#008bcf" strokeweight="1pt">
              <v:stroke joinstyle="miter"/>
              <w10:wrap anchorx="margin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B467B" w14:textId="77777777" w:rsidR="00FA5A17" w:rsidRPr="0005786D" w:rsidRDefault="0005786D" w:rsidP="0005786D">
    <w:pPr>
      <w:pStyle w:val="ICSFuzeile"/>
    </w:pPr>
    <w:r>
      <w:rPr>
        <w:noProof/>
      </w:rPr>
      <w:drawing>
        <wp:anchor distT="0" distB="0" distL="114300" distR="114300" simplePos="0" relativeHeight="251729920" behindDoc="0" locked="0" layoutInCell="1" allowOverlap="1" wp14:anchorId="4AE96A7E" wp14:editId="77A74507">
          <wp:simplePos x="0" y="0"/>
          <wp:positionH relativeFrom="margin">
            <wp:align>right</wp:align>
          </wp:positionH>
          <wp:positionV relativeFrom="paragraph">
            <wp:posOffset>-219710</wp:posOffset>
          </wp:positionV>
          <wp:extent cx="2193161" cy="285854"/>
          <wp:effectExtent l="0" t="0" r="0" b="0"/>
          <wp:wrapNone/>
          <wp:docPr id="1499376408" name="Grafik 1" descr="Ein Bild, das Text, Schrift, Screensho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376408" name="Grafik 1" descr="Ein Bild, das Text, Schrift, Screenshot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3161" cy="2858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28896" behindDoc="0" locked="0" layoutInCell="1" allowOverlap="1" wp14:anchorId="671014E7" wp14:editId="6EFEC964">
              <wp:simplePos x="0" y="0"/>
              <wp:positionH relativeFrom="margin">
                <wp:posOffset>66675</wp:posOffset>
              </wp:positionH>
              <wp:positionV relativeFrom="paragraph">
                <wp:posOffset>-249577</wp:posOffset>
              </wp:positionV>
              <wp:extent cx="3567430" cy="291465"/>
              <wp:effectExtent l="0" t="0" r="0" b="0"/>
              <wp:wrapNone/>
              <wp:docPr id="197" name="Textfeld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7430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6172A" w14:textId="77777777" w:rsidR="0005786D" w:rsidRPr="000A40B9" w:rsidRDefault="0005786D" w:rsidP="0005786D">
                          <w:r w:rsidRPr="000A40B9">
                            <w:t>ICS Internationalisierungscenter Steiermark GmbH | Lindweg 33, A-8010 Graz</w:t>
                          </w:r>
                        </w:p>
                        <w:p w14:paraId="2A135E28" w14:textId="77777777" w:rsidR="0005786D" w:rsidRPr="000A40B9" w:rsidRDefault="0005786D" w:rsidP="0005786D">
                          <w:r w:rsidRPr="000A40B9">
                            <w:t xml:space="preserve">T +43 316 601 400 | office@ic-steiermark.at | </w:t>
                          </w:r>
                          <w:r w:rsidRPr="000A40B9">
                            <w:rPr>
                              <w:color w:val="008BCF"/>
                            </w:rPr>
                            <w:t xml:space="preserve">www.ic-steiermark.at </w:t>
                          </w:r>
                          <w:r w:rsidRPr="000A40B9">
                            <w:t>| Ein Unternehmen von:</w:t>
                          </w:r>
                        </w:p>
                        <w:p w14:paraId="440FEB57" w14:textId="77777777" w:rsidR="0005786D" w:rsidRPr="000A40B9" w:rsidRDefault="0005786D" w:rsidP="000578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1014E7" id="_x0000_t202" coordsize="21600,21600" o:spt="202" path="m,l,21600r21600,l21600,xe">
              <v:stroke joinstyle="miter"/>
              <v:path gradientshapeok="t" o:connecttype="rect"/>
            </v:shapetype>
            <v:shape id="Textfeld 197" o:spid="_x0000_s1028" type="#_x0000_t202" style="position:absolute;left:0;text-align:left;margin-left:5.25pt;margin-top:-19.65pt;width:280.9pt;height:22.9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" filled="f" stroked="f">
              <v:textbox>
                <w:txbxContent>
                  <w:p w14:paraId="24E6172A" w14:textId="77777777" w:rsidR="0005786D" w:rsidRPr="000A40B9" w:rsidRDefault="0005786D" w:rsidP="0005786D">
                    <w:r w:rsidRPr="000A40B9">
                      <w:t xml:space="preserve">ICS </w:t>
                    </w:r>
                    <w:proofErr w:type="spellStart"/>
                    <w:r w:rsidRPr="000A40B9">
                      <w:t>Internationalisierungscenter</w:t>
                    </w:r>
                    <w:proofErr w:type="spellEnd"/>
                    <w:r w:rsidRPr="000A40B9">
                      <w:t xml:space="preserve"> Steiermark GmbH | </w:t>
                    </w:r>
                    <w:proofErr w:type="spellStart"/>
                    <w:r w:rsidRPr="000A40B9">
                      <w:t>Lindweg</w:t>
                    </w:r>
                    <w:proofErr w:type="spellEnd"/>
                    <w:r w:rsidRPr="000A40B9">
                      <w:t xml:space="preserve"> 33, A-8010 Graz</w:t>
                    </w:r>
                  </w:p>
                  <w:p w14:paraId="2A135E28" w14:textId="77777777" w:rsidR="0005786D" w:rsidRPr="000A40B9" w:rsidRDefault="0005786D" w:rsidP="0005786D">
                    <w:r w:rsidRPr="000A40B9">
                      <w:t xml:space="preserve">T +43 316 601 400 | office@ic-steiermark.at | </w:t>
                    </w:r>
                    <w:r w:rsidRPr="000A40B9">
                      <w:rPr>
                        <w:color w:val="008BCF"/>
                      </w:rPr>
                      <w:t xml:space="preserve">www.ic-steiermark.at </w:t>
                    </w:r>
                    <w:r w:rsidRPr="000A40B9">
                      <w:t>| Ein Unternehmen von:</w:t>
                    </w:r>
                  </w:p>
                  <w:p w14:paraId="440FEB57" w14:textId="77777777" w:rsidR="0005786D" w:rsidRPr="000A40B9" w:rsidRDefault="0005786D" w:rsidP="0005786D"/>
                </w:txbxContent>
              </v:textbox>
              <w10:wrap anchorx="margin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727872" behindDoc="0" locked="0" layoutInCell="1" allowOverlap="1" wp14:anchorId="3F80FB9D" wp14:editId="52417A4B">
              <wp:simplePos x="0" y="0"/>
              <wp:positionH relativeFrom="margin">
                <wp:posOffset>24189</wp:posOffset>
              </wp:positionH>
              <wp:positionV relativeFrom="paragraph">
                <wp:posOffset>-322211</wp:posOffset>
              </wp:positionV>
              <wp:extent cx="5932968" cy="0"/>
              <wp:effectExtent l="0" t="0" r="29845" b="19050"/>
              <wp:wrapNone/>
              <wp:docPr id="31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968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8BC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E6BD7D" id="Gerade Verbindung 4" o:spid="_x0000_s1026" style="position:absolute;z-index:2517278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.9pt,-25.35pt" to="469.05pt,-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" strokecolor="#008bcf" strokeweight="1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DA63F" w14:textId="77777777" w:rsidR="00A05A79" w:rsidRDefault="00A05A79" w:rsidP="00FB412E">
      <w:r>
        <w:separator/>
      </w:r>
    </w:p>
    <w:p w14:paraId="6CDF87F0" w14:textId="77777777" w:rsidR="00A05A79" w:rsidRDefault="00A05A79" w:rsidP="00FB412E"/>
  </w:footnote>
  <w:footnote w:type="continuationSeparator" w:id="0">
    <w:p w14:paraId="7C4E218D" w14:textId="77777777" w:rsidR="00A05A79" w:rsidRDefault="00A05A79" w:rsidP="00FB412E">
      <w:r>
        <w:continuationSeparator/>
      </w:r>
    </w:p>
    <w:p w14:paraId="5C6A198E" w14:textId="77777777" w:rsidR="00A05A79" w:rsidRDefault="00A05A79" w:rsidP="00FB41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7E4BE" w14:textId="77777777" w:rsidR="00FB412E" w:rsidRDefault="00FB412E" w:rsidP="00FB412E">
    <w:pPr>
      <w:pStyle w:val="Kopfzeile"/>
    </w:pPr>
  </w:p>
  <w:p w14:paraId="791F44D5" w14:textId="77777777" w:rsidR="00B36AC4" w:rsidRDefault="00B36AC4" w:rsidP="00FB412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68D9C" w14:textId="77777777" w:rsidR="007D03AF" w:rsidRDefault="007D03AF" w:rsidP="00FB412E">
    <w:pPr>
      <w:pStyle w:val="ICSDokumentinfo"/>
    </w:pPr>
  </w:p>
  <w:p w14:paraId="03D340CA" w14:textId="77777777" w:rsidR="007D03AF" w:rsidRDefault="007D03AF" w:rsidP="00FB412E">
    <w:pPr>
      <w:pStyle w:val="ICSDokumentinfo"/>
    </w:pPr>
  </w:p>
  <w:p w14:paraId="5A6931D0" w14:textId="77777777" w:rsidR="007D03AF" w:rsidRDefault="007D03AF" w:rsidP="00FB412E">
    <w:pPr>
      <w:pStyle w:val="ICSDokumentinfo"/>
    </w:pPr>
  </w:p>
  <w:p w14:paraId="10A8EDC1" w14:textId="77777777" w:rsidR="00FA5A17" w:rsidRDefault="00476D82" w:rsidP="00FB412E">
    <w:pPr>
      <w:pStyle w:val="ICSDokumentinfo"/>
    </w:pPr>
    <w:r>
      <w:ptab w:relativeTo="margin" w:alignment="center" w:leader="none"/>
    </w:r>
    <w:r w:rsidRPr="002A0BD3">
      <w:rPr>
        <w:noProof/>
        <w:lang w:val="de-DE" w:eastAsia="de-DE"/>
      </w:rPr>
      <w:drawing>
        <wp:anchor distT="0" distB="0" distL="114300" distR="114300" simplePos="0" relativeHeight="251696128" behindDoc="0" locked="0" layoutInCell="1" allowOverlap="1" wp14:anchorId="0DB89520" wp14:editId="7D3D9A7A">
          <wp:simplePos x="0" y="0"/>
          <wp:positionH relativeFrom="column">
            <wp:align>center</wp:align>
          </wp:positionH>
          <wp:positionV relativeFrom="page">
            <wp:posOffset>396240</wp:posOffset>
          </wp:positionV>
          <wp:extent cx="792000" cy="478800"/>
          <wp:effectExtent l="0" t="0" r="0" b="3810"/>
          <wp:wrapNone/>
          <wp:docPr id="7" name="Bild 1" descr="ICS_Logo_blau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1" descr="ICS_Logo_blau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right" w:leader="none"/>
    </w:r>
    <w:r w:rsidR="000974A4">
      <w:t xml:space="preserve"> </w:t>
    </w:r>
  </w:p>
  <w:p w14:paraId="3BB5BBE3" w14:textId="77777777" w:rsidR="00B36AC4" w:rsidRDefault="00B36AC4" w:rsidP="00FB412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B184" w14:textId="77777777" w:rsidR="00AC725E" w:rsidRPr="00AC725E" w:rsidRDefault="00AC725E" w:rsidP="00FB412E">
    <w:pPr>
      <w:pStyle w:val="ICSKopfzeile"/>
    </w:pPr>
  </w:p>
  <w:p w14:paraId="5A17FAC8" w14:textId="77777777" w:rsidR="00AC725E" w:rsidRPr="00AC725E" w:rsidRDefault="00AC725E" w:rsidP="00FB412E">
    <w:pPr>
      <w:pStyle w:val="ICSKopfzeile"/>
    </w:pPr>
  </w:p>
  <w:p w14:paraId="64FC9ECC" w14:textId="77777777" w:rsidR="00AC725E" w:rsidRPr="00AC725E" w:rsidRDefault="00AC725E" w:rsidP="00FB412E">
    <w:pPr>
      <w:pStyle w:val="ICSKopfzeile"/>
    </w:pPr>
  </w:p>
  <w:p w14:paraId="4A64F7A3" w14:textId="77777777" w:rsidR="00AC725E" w:rsidRPr="00AC725E" w:rsidRDefault="00AC725E" w:rsidP="00FB412E">
    <w:pPr>
      <w:pStyle w:val="ICSKopfzeile"/>
    </w:pPr>
  </w:p>
  <w:p w14:paraId="1E7D07E7" w14:textId="77777777" w:rsidR="00AC725E" w:rsidRPr="000974A4" w:rsidRDefault="00AC725E" w:rsidP="00FB412E">
    <w:pPr>
      <w:pStyle w:val="ICSKopfzeile"/>
    </w:pPr>
    <w:r w:rsidRPr="000974A4">
      <w:rPr>
        <w:noProof/>
        <w:lang w:eastAsia="de-DE"/>
      </w:rPr>
      <w:drawing>
        <wp:anchor distT="0" distB="0" distL="114300" distR="114300" simplePos="0" relativeHeight="251677696" behindDoc="0" locked="0" layoutInCell="1" allowOverlap="1" wp14:anchorId="748DB6A3" wp14:editId="7BA475D6">
          <wp:simplePos x="0" y="0"/>
          <wp:positionH relativeFrom="column">
            <wp:align>center</wp:align>
          </wp:positionH>
          <wp:positionV relativeFrom="page">
            <wp:posOffset>391795</wp:posOffset>
          </wp:positionV>
          <wp:extent cx="1310400" cy="1512000"/>
          <wp:effectExtent l="0" t="0" r="10795" b="12065"/>
          <wp:wrapNone/>
          <wp:docPr id="8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s-claim-blu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400" cy="15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974A4">
      <w:t>In Kooperation mit</w:t>
    </w:r>
    <w:r w:rsidRPr="000974A4">
      <w:ptab w:relativeTo="margin" w:alignment="center" w:leader="none"/>
    </w:r>
    <w:r w:rsidRPr="000974A4">
      <w:ptab w:relativeTo="margin" w:alignment="right" w:leader="none"/>
    </w:r>
  </w:p>
  <w:p w14:paraId="3DA4DAAC" w14:textId="77777777" w:rsidR="00AC725E" w:rsidRPr="00AC725E" w:rsidRDefault="002B757F" w:rsidP="00FB412E">
    <w:pPr>
      <w:pStyle w:val="ICSKopfzeile"/>
    </w:pPr>
    <w:r>
      <w:tab/>
    </w:r>
  </w:p>
  <w:p w14:paraId="7865C356" w14:textId="77777777" w:rsidR="00AC725E" w:rsidRPr="00AC725E" w:rsidRDefault="00854CB2" w:rsidP="00FB412E">
    <w:pPr>
      <w:pStyle w:val="ICSKopfzeile"/>
    </w:pPr>
    <w:r>
      <w:rPr>
        <w:rFonts w:ascii="Trebuchet MS" w:eastAsia="Calibri" w:hAnsi="Trebuchet MS" w:cs="Times New Roman"/>
        <w:noProof/>
        <w:sz w:val="22"/>
        <w:szCs w:val="22"/>
        <w:lang w:eastAsia="de-DE"/>
      </w:rPr>
      <w:drawing>
        <wp:anchor distT="0" distB="0" distL="114300" distR="114300" simplePos="0" relativeHeight="251702272" behindDoc="0" locked="0" layoutInCell="1" allowOverlap="1" wp14:anchorId="6F497EDC" wp14:editId="7194C251">
          <wp:simplePos x="0" y="0"/>
          <wp:positionH relativeFrom="margin">
            <wp:align>left</wp:align>
          </wp:positionH>
          <wp:positionV relativeFrom="paragraph">
            <wp:posOffset>39917</wp:posOffset>
          </wp:positionV>
          <wp:extent cx="1031358" cy="293796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0418_AUSSENWIRTSCHAFT AUSTRIA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358" cy="2937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03A5B0" w14:textId="77777777" w:rsidR="004B6FBA" w:rsidRPr="00AC725E" w:rsidRDefault="004B6FBA" w:rsidP="00FB412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EC269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048F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72892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BB858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AA4C3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A66AAF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66891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D940D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4A29E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68A6A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EC463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F281B8F"/>
    <w:multiLevelType w:val="multilevel"/>
    <w:tmpl w:val="E07A2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9B22EB"/>
    <w:multiLevelType w:val="hybridMultilevel"/>
    <w:tmpl w:val="AEA8FF48"/>
    <w:lvl w:ilvl="0" w:tplc="31AE34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8BC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5C1AE4"/>
    <w:multiLevelType w:val="multilevel"/>
    <w:tmpl w:val="C348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9513CF"/>
    <w:multiLevelType w:val="multilevel"/>
    <w:tmpl w:val="1D36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0E2AEA"/>
    <w:multiLevelType w:val="multilevel"/>
    <w:tmpl w:val="33FA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6E5FAC"/>
    <w:multiLevelType w:val="multilevel"/>
    <w:tmpl w:val="44CEE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A5481"/>
    <w:multiLevelType w:val="multilevel"/>
    <w:tmpl w:val="599AE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984AAE"/>
    <w:multiLevelType w:val="multilevel"/>
    <w:tmpl w:val="8BC0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A2582D"/>
    <w:multiLevelType w:val="multilevel"/>
    <w:tmpl w:val="DBAA9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6979E1"/>
    <w:multiLevelType w:val="multilevel"/>
    <w:tmpl w:val="05CC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81597D"/>
    <w:multiLevelType w:val="multilevel"/>
    <w:tmpl w:val="92E4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9F2A76"/>
    <w:multiLevelType w:val="multilevel"/>
    <w:tmpl w:val="79C86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0071628">
    <w:abstractNumId w:val="0"/>
  </w:num>
  <w:num w:numId="2" w16cid:durableId="629437066">
    <w:abstractNumId w:val="1"/>
  </w:num>
  <w:num w:numId="3" w16cid:durableId="749078527">
    <w:abstractNumId w:val="2"/>
  </w:num>
  <w:num w:numId="4" w16cid:durableId="532113944">
    <w:abstractNumId w:val="3"/>
  </w:num>
  <w:num w:numId="5" w16cid:durableId="1135491962">
    <w:abstractNumId w:val="4"/>
  </w:num>
  <w:num w:numId="6" w16cid:durableId="2055957591">
    <w:abstractNumId w:val="9"/>
  </w:num>
  <w:num w:numId="7" w16cid:durableId="1207716988">
    <w:abstractNumId w:val="5"/>
  </w:num>
  <w:num w:numId="8" w16cid:durableId="1273320583">
    <w:abstractNumId w:val="6"/>
  </w:num>
  <w:num w:numId="9" w16cid:durableId="824007986">
    <w:abstractNumId w:val="7"/>
  </w:num>
  <w:num w:numId="10" w16cid:durableId="1512839482">
    <w:abstractNumId w:val="8"/>
  </w:num>
  <w:num w:numId="11" w16cid:durableId="1677078360">
    <w:abstractNumId w:val="10"/>
  </w:num>
  <w:num w:numId="12" w16cid:durableId="1242830519">
    <w:abstractNumId w:val="12"/>
  </w:num>
  <w:num w:numId="13" w16cid:durableId="1223755408">
    <w:abstractNumId w:val="16"/>
  </w:num>
  <w:num w:numId="14" w16cid:durableId="2105882669">
    <w:abstractNumId w:val="21"/>
  </w:num>
  <w:num w:numId="15" w16cid:durableId="1132213854">
    <w:abstractNumId w:val="17"/>
  </w:num>
  <w:num w:numId="16" w16cid:durableId="1078016319">
    <w:abstractNumId w:val="19"/>
  </w:num>
  <w:num w:numId="17" w16cid:durableId="1247036299">
    <w:abstractNumId w:val="20"/>
  </w:num>
  <w:num w:numId="18" w16cid:durableId="409549783">
    <w:abstractNumId w:val="18"/>
  </w:num>
  <w:num w:numId="19" w16cid:durableId="1351101940">
    <w:abstractNumId w:val="22"/>
  </w:num>
  <w:num w:numId="20" w16cid:durableId="1760253648">
    <w:abstractNumId w:val="15"/>
  </w:num>
  <w:num w:numId="21" w16cid:durableId="799424216">
    <w:abstractNumId w:val="14"/>
  </w:num>
  <w:num w:numId="22" w16cid:durableId="1222443648">
    <w:abstractNumId w:val="13"/>
  </w:num>
  <w:num w:numId="23" w16cid:durableId="12871559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DEB"/>
    <w:rsid w:val="00032A56"/>
    <w:rsid w:val="000349D4"/>
    <w:rsid w:val="00036621"/>
    <w:rsid w:val="00057070"/>
    <w:rsid w:val="0005764D"/>
    <w:rsid w:val="0005786D"/>
    <w:rsid w:val="000672FC"/>
    <w:rsid w:val="00070299"/>
    <w:rsid w:val="00070ADD"/>
    <w:rsid w:val="000974A4"/>
    <w:rsid w:val="000A2918"/>
    <w:rsid w:val="000C7B0D"/>
    <w:rsid w:val="000C7CC9"/>
    <w:rsid w:val="00114C1C"/>
    <w:rsid w:val="00123D74"/>
    <w:rsid w:val="0014350A"/>
    <w:rsid w:val="00171C3B"/>
    <w:rsid w:val="00180EDA"/>
    <w:rsid w:val="00192884"/>
    <w:rsid w:val="001B6787"/>
    <w:rsid w:val="001D5061"/>
    <w:rsid w:val="001F6F40"/>
    <w:rsid w:val="00202413"/>
    <w:rsid w:val="00214E90"/>
    <w:rsid w:val="00215902"/>
    <w:rsid w:val="0021606B"/>
    <w:rsid w:val="002377BE"/>
    <w:rsid w:val="0026089F"/>
    <w:rsid w:val="00286DAC"/>
    <w:rsid w:val="002A0BD3"/>
    <w:rsid w:val="002B757F"/>
    <w:rsid w:val="002D0069"/>
    <w:rsid w:val="002D159D"/>
    <w:rsid w:val="002D2C9E"/>
    <w:rsid w:val="002E77BA"/>
    <w:rsid w:val="002E7866"/>
    <w:rsid w:val="002F5A40"/>
    <w:rsid w:val="003127CB"/>
    <w:rsid w:val="0034185C"/>
    <w:rsid w:val="003B3830"/>
    <w:rsid w:val="003D0606"/>
    <w:rsid w:val="003D30AE"/>
    <w:rsid w:val="003D5EE7"/>
    <w:rsid w:val="00412CBD"/>
    <w:rsid w:val="00421D56"/>
    <w:rsid w:val="00423DEB"/>
    <w:rsid w:val="00426184"/>
    <w:rsid w:val="00436329"/>
    <w:rsid w:val="00446BC7"/>
    <w:rsid w:val="00453BB9"/>
    <w:rsid w:val="00476D82"/>
    <w:rsid w:val="004846C7"/>
    <w:rsid w:val="004B077A"/>
    <w:rsid w:val="004B6FBA"/>
    <w:rsid w:val="004C7F52"/>
    <w:rsid w:val="004E08F9"/>
    <w:rsid w:val="004E21DD"/>
    <w:rsid w:val="004E7A13"/>
    <w:rsid w:val="005323A9"/>
    <w:rsid w:val="00564ACB"/>
    <w:rsid w:val="00572A53"/>
    <w:rsid w:val="0057422E"/>
    <w:rsid w:val="00582505"/>
    <w:rsid w:val="0059234F"/>
    <w:rsid w:val="005A0BFC"/>
    <w:rsid w:val="005A2DC7"/>
    <w:rsid w:val="005A3737"/>
    <w:rsid w:val="005D7AAA"/>
    <w:rsid w:val="005E2271"/>
    <w:rsid w:val="005E7F3A"/>
    <w:rsid w:val="00621D0A"/>
    <w:rsid w:val="006272CD"/>
    <w:rsid w:val="0064769B"/>
    <w:rsid w:val="0066278F"/>
    <w:rsid w:val="006B34C9"/>
    <w:rsid w:val="006C4EA3"/>
    <w:rsid w:val="00750FD5"/>
    <w:rsid w:val="007673E9"/>
    <w:rsid w:val="0077642C"/>
    <w:rsid w:val="00794F90"/>
    <w:rsid w:val="007B515C"/>
    <w:rsid w:val="007B5C3D"/>
    <w:rsid w:val="007C4F06"/>
    <w:rsid w:val="007D03AF"/>
    <w:rsid w:val="007D1C35"/>
    <w:rsid w:val="008141F1"/>
    <w:rsid w:val="00823620"/>
    <w:rsid w:val="0082646B"/>
    <w:rsid w:val="00840AF5"/>
    <w:rsid w:val="00847D43"/>
    <w:rsid w:val="00852642"/>
    <w:rsid w:val="00854CB2"/>
    <w:rsid w:val="008628A8"/>
    <w:rsid w:val="00876E5F"/>
    <w:rsid w:val="00885413"/>
    <w:rsid w:val="00892FE5"/>
    <w:rsid w:val="008B166C"/>
    <w:rsid w:val="008C1DF3"/>
    <w:rsid w:val="008C49C3"/>
    <w:rsid w:val="008C711B"/>
    <w:rsid w:val="008E09EE"/>
    <w:rsid w:val="0092403D"/>
    <w:rsid w:val="00950604"/>
    <w:rsid w:val="009763D1"/>
    <w:rsid w:val="00981C03"/>
    <w:rsid w:val="009823E1"/>
    <w:rsid w:val="009A3AB7"/>
    <w:rsid w:val="009B01F8"/>
    <w:rsid w:val="009B4385"/>
    <w:rsid w:val="009D1F8C"/>
    <w:rsid w:val="00A05A79"/>
    <w:rsid w:val="00A107ED"/>
    <w:rsid w:val="00A1653C"/>
    <w:rsid w:val="00A223B9"/>
    <w:rsid w:val="00A4074F"/>
    <w:rsid w:val="00A92874"/>
    <w:rsid w:val="00AA5145"/>
    <w:rsid w:val="00AC6819"/>
    <w:rsid w:val="00AC725E"/>
    <w:rsid w:val="00B0392B"/>
    <w:rsid w:val="00B2593B"/>
    <w:rsid w:val="00B33003"/>
    <w:rsid w:val="00B36AC4"/>
    <w:rsid w:val="00B66A40"/>
    <w:rsid w:val="00B705F4"/>
    <w:rsid w:val="00B815AE"/>
    <w:rsid w:val="00B86576"/>
    <w:rsid w:val="00BA0A11"/>
    <w:rsid w:val="00BA7A4E"/>
    <w:rsid w:val="00BC22DE"/>
    <w:rsid w:val="00BC445A"/>
    <w:rsid w:val="00C06851"/>
    <w:rsid w:val="00C0706E"/>
    <w:rsid w:val="00C10D67"/>
    <w:rsid w:val="00C206D2"/>
    <w:rsid w:val="00C41294"/>
    <w:rsid w:val="00C72966"/>
    <w:rsid w:val="00C92D48"/>
    <w:rsid w:val="00CC5033"/>
    <w:rsid w:val="00CF311C"/>
    <w:rsid w:val="00D04B3B"/>
    <w:rsid w:val="00D05906"/>
    <w:rsid w:val="00D11E6E"/>
    <w:rsid w:val="00D12844"/>
    <w:rsid w:val="00D22F21"/>
    <w:rsid w:val="00D31207"/>
    <w:rsid w:val="00D431EB"/>
    <w:rsid w:val="00D470C9"/>
    <w:rsid w:val="00D5041F"/>
    <w:rsid w:val="00D540C8"/>
    <w:rsid w:val="00D67A79"/>
    <w:rsid w:val="00D706AF"/>
    <w:rsid w:val="00DD3C50"/>
    <w:rsid w:val="00DF0171"/>
    <w:rsid w:val="00DF180B"/>
    <w:rsid w:val="00E0095D"/>
    <w:rsid w:val="00E05ECD"/>
    <w:rsid w:val="00E12741"/>
    <w:rsid w:val="00E241E7"/>
    <w:rsid w:val="00E24DD7"/>
    <w:rsid w:val="00E3165D"/>
    <w:rsid w:val="00E655A1"/>
    <w:rsid w:val="00E979B9"/>
    <w:rsid w:val="00EB37BB"/>
    <w:rsid w:val="00EB616A"/>
    <w:rsid w:val="00EC4D2F"/>
    <w:rsid w:val="00F42E97"/>
    <w:rsid w:val="00F63300"/>
    <w:rsid w:val="00FA0D39"/>
    <w:rsid w:val="00FA5A17"/>
    <w:rsid w:val="00FB412E"/>
    <w:rsid w:val="00FC4602"/>
    <w:rsid w:val="00FD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58387"/>
  <w14:defaultImageDpi w14:val="32767"/>
  <w15:chartTrackingRefBased/>
  <w15:docId w15:val="{473C89BF-2488-45BB-9A08-963FDAAB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B412E"/>
    <w:pPr>
      <w:spacing w:line="160" w:lineRule="exact"/>
    </w:pPr>
    <w:rPr>
      <w:rFonts w:ascii="Arial" w:hAnsi="Arial" w:cs="Arial"/>
      <w:spacing w:val="2"/>
      <w:sz w:val="12"/>
      <w:szCs w:val="1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D7A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D7A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D7AA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D7A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05E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05ECD"/>
  </w:style>
  <w:style w:type="paragraph" w:styleId="Fuzeile">
    <w:name w:val="footer"/>
    <w:basedOn w:val="Standard"/>
    <w:link w:val="FuzeileZchn"/>
    <w:uiPriority w:val="99"/>
    <w:unhideWhenUsed/>
    <w:rsid w:val="00E05E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05ECD"/>
  </w:style>
  <w:style w:type="paragraph" w:customStyle="1" w:styleId="ICSFlietext">
    <w:name w:val="ICS Fließtext"/>
    <w:basedOn w:val="Standard"/>
    <w:link w:val="ICSFlietextZchn"/>
    <w:qFormat/>
    <w:rsid w:val="00FB412E"/>
    <w:pPr>
      <w:spacing w:before="240" w:after="200" w:line="280" w:lineRule="exact"/>
      <w:jc w:val="both"/>
    </w:pPr>
    <w:rPr>
      <w:sz w:val="20"/>
      <w:lang w:val="de-AT"/>
    </w:rPr>
  </w:style>
  <w:style w:type="paragraph" w:customStyle="1" w:styleId="ICSberschrift1">
    <w:name w:val="ICS Überschrift 1"/>
    <w:basedOn w:val="berschrift1"/>
    <w:next w:val="ICSFlietext"/>
    <w:qFormat/>
    <w:rsid w:val="004846C7"/>
    <w:pPr>
      <w:spacing w:before="440" w:after="320" w:line="320" w:lineRule="exact"/>
    </w:pPr>
    <w:rPr>
      <w:rFonts w:ascii="Arial" w:hAnsi="Arial" w:cs="Arial"/>
      <w:b/>
      <w:bCs/>
      <w:caps/>
      <w:color w:val="008BCF"/>
      <w:spacing w:val="12"/>
      <w:sz w:val="24"/>
      <w:lang w:val="de-AT"/>
    </w:rPr>
  </w:style>
  <w:style w:type="paragraph" w:customStyle="1" w:styleId="ICSberschrift2">
    <w:name w:val="ICS Überschrift 2"/>
    <w:basedOn w:val="berschrift2"/>
    <w:next w:val="ICSFlietext"/>
    <w:qFormat/>
    <w:rsid w:val="004846C7"/>
    <w:pPr>
      <w:spacing w:before="280" w:after="240" w:line="320" w:lineRule="exact"/>
    </w:pPr>
    <w:rPr>
      <w:rFonts w:ascii="Arial" w:hAnsi="Arial" w:cs="Arial"/>
      <w:color w:val="008BCF"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D7A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ICSberschrift3">
    <w:name w:val="ICS Überschrift 3"/>
    <w:basedOn w:val="berschrift3"/>
    <w:next w:val="ICSFlietext"/>
    <w:qFormat/>
    <w:rsid w:val="00436329"/>
    <w:pPr>
      <w:spacing w:before="240" w:after="120" w:line="280" w:lineRule="exact"/>
    </w:pPr>
    <w:rPr>
      <w:rFonts w:ascii="Arial" w:hAnsi="Arial" w:cs="Arial"/>
      <w:color w:val="1A8AC1"/>
      <w:sz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D7A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ICSberschrift4">
    <w:name w:val="ICS Überschrift 4"/>
    <w:basedOn w:val="berschrift4"/>
    <w:next w:val="ICSFlietext"/>
    <w:qFormat/>
    <w:rsid w:val="004846C7"/>
    <w:pPr>
      <w:spacing w:before="240" w:after="80" w:line="240" w:lineRule="exact"/>
    </w:pPr>
    <w:rPr>
      <w:rFonts w:ascii="Arial" w:hAnsi="Arial" w:cs="Arial"/>
      <w:i w:val="0"/>
      <w:iCs w:val="0"/>
      <w:color w:val="008BCF"/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D7AAA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ICSAdressierung">
    <w:name w:val="ICS Adressierung"/>
    <w:basedOn w:val="Fuzeile"/>
    <w:next w:val="ICSFlietext"/>
    <w:qFormat/>
    <w:rsid w:val="00FB412E"/>
    <w:pPr>
      <w:spacing w:before="240" w:after="240"/>
    </w:pPr>
    <w:rPr>
      <w:sz w:val="20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D7AA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ICSFuzeile">
    <w:name w:val="ICS Fußzeile"/>
    <w:basedOn w:val="Fuzeile"/>
    <w:qFormat/>
    <w:rsid w:val="00FB412E"/>
    <w:pPr>
      <w:jc w:val="center"/>
    </w:pPr>
    <w:rPr>
      <w:sz w:val="14"/>
      <w:szCs w:val="16"/>
      <w:lang w:val="de-AT"/>
    </w:rPr>
  </w:style>
  <w:style w:type="paragraph" w:customStyle="1" w:styleId="ICSUntertitel">
    <w:name w:val="ICS Untertitel"/>
    <w:basedOn w:val="ICSberschrift1"/>
    <w:qFormat/>
    <w:rsid w:val="004B077A"/>
    <w:pPr>
      <w:spacing w:before="0" w:after="240"/>
      <w:jc w:val="center"/>
    </w:pPr>
    <w:rPr>
      <w:caps w:val="0"/>
      <w:sz w:val="36"/>
      <w:szCs w:val="36"/>
    </w:rPr>
  </w:style>
  <w:style w:type="paragraph" w:customStyle="1" w:styleId="HInweisbeiBedarf">
    <w:name w:val="HInweis (bei Bedarf)"/>
    <w:basedOn w:val="ICSberschrift2"/>
    <w:qFormat/>
    <w:rsid w:val="00FB412E"/>
    <w:pPr>
      <w:jc w:val="center"/>
    </w:pPr>
    <w:rPr>
      <w:color w:val="FF0000"/>
    </w:rPr>
  </w:style>
  <w:style w:type="paragraph" w:customStyle="1" w:styleId="ICSberschrift2s">
    <w:name w:val="ICS Überschrift 2s"/>
    <w:basedOn w:val="ICSberschrift2"/>
    <w:qFormat/>
    <w:rsid w:val="00A1653C"/>
    <w:pPr>
      <w:jc w:val="center"/>
    </w:pPr>
    <w:rPr>
      <w:b/>
      <w:color w:val="auto"/>
      <w:lang w:val="de-AT"/>
    </w:rPr>
  </w:style>
  <w:style w:type="paragraph" w:customStyle="1" w:styleId="ICSStandardHL">
    <w:name w:val="ICS Standard HL"/>
    <w:basedOn w:val="Standard"/>
    <w:next w:val="ICSFlietext"/>
    <w:qFormat/>
    <w:rsid w:val="00FB412E"/>
    <w:pPr>
      <w:spacing w:before="240" w:after="200" w:line="280" w:lineRule="exact"/>
      <w:jc w:val="both"/>
    </w:pPr>
    <w:rPr>
      <w:i/>
      <w:color w:val="1A8AC2"/>
      <w:sz w:val="20"/>
    </w:rPr>
  </w:style>
  <w:style w:type="character" w:styleId="Seitenzahl">
    <w:name w:val="page number"/>
    <w:basedOn w:val="Absatz-Standardschriftart"/>
    <w:uiPriority w:val="99"/>
    <w:semiHidden/>
    <w:unhideWhenUsed/>
    <w:rsid w:val="006272CD"/>
  </w:style>
  <w:style w:type="paragraph" w:customStyle="1" w:styleId="ICSTitel">
    <w:name w:val="ICS Titel"/>
    <w:basedOn w:val="ICSberschrift1"/>
    <w:next w:val="ICSFlietext"/>
    <w:qFormat/>
    <w:rsid w:val="004846C7"/>
    <w:pPr>
      <w:spacing w:before="480" w:after="480" w:line="480" w:lineRule="exact"/>
      <w:jc w:val="center"/>
    </w:pPr>
    <w:rPr>
      <w:spacing w:val="20"/>
      <w:sz w:val="48"/>
    </w:rPr>
  </w:style>
  <w:style w:type="table" w:styleId="Tabellenraster">
    <w:name w:val="Table Grid"/>
    <w:basedOn w:val="NormaleTabelle"/>
    <w:uiPriority w:val="59"/>
    <w:rsid w:val="00840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CSTabelle">
    <w:name w:val="ICS Tabelle"/>
    <w:basedOn w:val="ICSFlietext"/>
    <w:qFormat/>
    <w:rsid w:val="00840AF5"/>
    <w:pPr>
      <w:spacing w:before="120" w:after="120" w:line="240" w:lineRule="exact"/>
      <w:jc w:val="left"/>
    </w:pPr>
  </w:style>
  <w:style w:type="character" w:customStyle="1" w:styleId="ICSPaginierung">
    <w:name w:val="ICS Paginierung"/>
    <w:basedOn w:val="Seitenzahl"/>
    <w:uiPriority w:val="1"/>
    <w:qFormat/>
    <w:rsid w:val="00FB412E"/>
    <w:rPr>
      <w:rFonts w:ascii="HK Grotesk Light" w:hAnsi="HK Grotesk Light"/>
      <w:sz w:val="16"/>
    </w:rPr>
  </w:style>
  <w:style w:type="paragraph" w:customStyle="1" w:styleId="ICSKopfzeile">
    <w:name w:val="ICS Kopfzeile"/>
    <w:basedOn w:val="Kopfzeile"/>
    <w:qFormat/>
    <w:rsid w:val="00FB412E"/>
    <w:rPr>
      <w:sz w:val="20"/>
    </w:rPr>
  </w:style>
  <w:style w:type="paragraph" w:customStyle="1" w:styleId="ICSberschrift1NEG">
    <w:name w:val="ICS Überschrift 1NEG"/>
    <w:basedOn w:val="ICSberschrift1"/>
    <w:qFormat/>
    <w:rsid w:val="004846C7"/>
    <w:pPr>
      <w:shd w:val="clear" w:color="auto" w:fill="008BCF"/>
    </w:pPr>
    <w:rPr>
      <w:color w:val="FFFFFF" w:themeColor="background1"/>
    </w:rPr>
  </w:style>
  <w:style w:type="paragraph" w:customStyle="1" w:styleId="ICSberschrift2NEG">
    <w:name w:val="ICS Überschrift 2NEG"/>
    <w:basedOn w:val="ICSberschrift2"/>
    <w:qFormat/>
    <w:rsid w:val="004846C7"/>
    <w:pPr>
      <w:shd w:val="clear" w:color="auto" w:fill="008BCF"/>
    </w:pPr>
    <w:rPr>
      <w:color w:val="FFFFFF" w:themeColor="background1"/>
    </w:rPr>
  </w:style>
  <w:style w:type="paragraph" w:customStyle="1" w:styleId="ICSberschrift1underlined">
    <w:name w:val="ICS Überschrift 1 underlined"/>
    <w:basedOn w:val="ICSberschrift1"/>
    <w:qFormat/>
    <w:rsid w:val="004846C7"/>
    <w:rPr>
      <w:u w:val="thick"/>
    </w:rPr>
  </w:style>
  <w:style w:type="paragraph" w:customStyle="1" w:styleId="ICSberschrift2underlined">
    <w:name w:val="ICS Überschrift 2 underlined"/>
    <w:basedOn w:val="ICSberschrift2"/>
    <w:qFormat/>
    <w:rsid w:val="004846C7"/>
    <w:rPr>
      <w:u w:val="single"/>
      <w:lang w:val="de-AT"/>
    </w:rPr>
  </w:style>
  <w:style w:type="paragraph" w:customStyle="1" w:styleId="ICSTITELUnderlined">
    <w:name w:val="ICS TITEL Underlined"/>
    <w:basedOn w:val="ICSTitel"/>
    <w:qFormat/>
    <w:rsid w:val="007D03AF"/>
    <w:rPr>
      <w:u w:val="thick"/>
    </w:rPr>
  </w:style>
  <w:style w:type="paragraph" w:customStyle="1" w:styleId="ICSberschrift3kursiv">
    <w:name w:val="ICS Überschrift 3 kursiv"/>
    <w:basedOn w:val="ICSberschrift3"/>
    <w:qFormat/>
    <w:rsid w:val="004846C7"/>
    <w:rPr>
      <w:i/>
      <w:color w:val="008BCF"/>
      <w:lang w:val="de-AT"/>
    </w:rPr>
  </w:style>
  <w:style w:type="paragraph" w:customStyle="1" w:styleId="ICSDokumentinfo">
    <w:name w:val="ICS Dokumentinfo"/>
    <w:basedOn w:val="ICSKopfzeile"/>
    <w:qFormat/>
    <w:rsid w:val="00FB412E"/>
    <w:rPr>
      <w:color w:val="1A8AC1"/>
      <w:sz w:val="16"/>
      <w:lang w:val="de-AT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B077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08BC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B077A"/>
    <w:rPr>
      <w:rFonts w:ascii="Arial" w:hAnsi="Arial" w:cs="Arial"/>
      <w:i/>
      <w:iCs/>
      <w:color w:val="008BCF"/>
      <w:spacing w:val="2"/>
      <w:sz w:val="12"/>
      <w:szCs w:val="12"/>
    </w:rPr>
  </w:style>
  <w:style w:type="paragraph" w:customStyle="1" w:styleId="ICSTextTabelle">
    <w:name w:val="ICS Text Tabelle"/>
    <w:basedOn w:val="ICSFlietext"/>
    <w:link w:val="ICSTextTabelleZchn"/>
    <w:qFormat/>
    <w:rsid w:val="004B077A"/>
    <w:pPr>
      <w:spacing w:before="0" w:after="0"/>
    </w:pPr>
  </w:style>
  <w:style w:type="paragraph" w:customStyle="1" w:styleId="PROGRAMM">
    <w:name w:val="PROGRAMM"/>
    <w:basedOn w:val="IntensivesZitat"/>
    <w:link w:val="PROGRAMMZchn"/>
    <w:qFormat/>
    <w:rsid w:val="004B077A"/>
    <w:rPr>
      <w:i w:val="0"/>
      <w:sz w:val="32"/>
      <w:szCs w:val="32"/>
    </w:rPr>
  </w:style>
  <w:style w:type="character" w:customStyle="1" w:styleId="ICSFlietextZchn">
    <w:name w:val="ICS Fließtext Zchn"/>
    <w:basedOn w:val="Absatz-Standardschriftart"/>
    <w:link w:val="ICSFlietext"/>
    <w:rsid w:val="004B077A"/>
    <w:rPr>
      <w:rFonts w:ascii="Arial" w:hAnsi="Arial" w:cs="Arial"/>
      <w:spacing w:val="2"/>
      <w:sz w:val="20"/>
      <w:szCs w:val="12"/>
      <w:lang w:val="de-AT"/>
    </w:rPr>
  </w:style>
  <w:style w:type="character" w:customStyle="1" w:styleId="ICSTextTabelleZchn">
    <w:name w:val="ICS Text Tabelle Zchn"/>
    <w:basedOn w:val="ICSFlietextZchn"/>
    <w:link w:val="ICSTextTabelle"/>
    <w:rsid w:val="004B077A"/>
    <w:rPr>
      <w:rFonts w:ascii="Arial" w:hAnsi="Arial" w:cs="Arial"/>
      <w:spacing w:val="2"/>
      <w:sz w:val="20"/>
      <w:szCs w:val="12"/>
      <w:lang w:val="de-AT"/>
    </w:rPr>
  </w:style>
  <w:style w:type="character" w:customStyle="1" w:styleId="PROGRAMMZchn">
    <w:name w:val="PROGRAMM Zchn"/>
    <w:basedOn w:val="IntensivesZitatZchn"/>
    <w:link w:val="PROGRAMM"/>
    <w:rsid w:val="004B077A"/>
    <w:rPr>
      <w:rFonts w:ascii="Arial" w:hAnsi="Arial" w:cs="Arial"/>
      <w:i w:val="0"/>
      <w:iCs/>
      <w:color w:val="008BCF"/>
      <w:spacing w:val="2"/>
      <w:sz w:val="32"/>
      <w:szCs w:val="32"/>
    </w:rPr>
  </w:style>
  <w:style w:type="paragraph" w:styleId="Listenabsatz">
    <w:name w:val="List Paragraph"/>
    <w:basedOn w:val="Standard"/>
    <w:uiPriority w:val="34"/>
    <w:qFormat/>
    <w:rsid w:val="00426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esktop\Vorlagen%20Programm\ICS%20Master_PROGRAMM_2025%20-%20Kopi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ICS Master_PROGRAMM_2025 - Kopie.dotx</Template>
  <TotalTime>0</TotalTime>
  <Pages>3</Pages>
  <Words>381</Words>
  <Characters>2404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>Programm</vt:lpstr>
      <vt:lpstr>EDGARs SKUJA LETTISCHER BOTSCHAFTER</vt:lpstr>
      <vt:lpstr>steiermarkbesuch 29. november 2016</vt:lpstr>
      <vt:lpstr>    Informationsunterlage</vt:lpstr>
      <vt:lpstr>    </vt:lpstr>
      <vt:lpstr>Wirtschaftslage</vt:lpstr>
      <vt:lpstr>    BIP erreicht Vorkrisenniveau…</vt:lpstr>
      <vt:lpstr>    EURO-Einführung hilft 2015…</vt:lpstr>
      <vt:lpstr>    Solides Wirtschaftswachstum seit 2011…</vt:lpstr>
      <vt:lpstr>        Hohes Lohnwachstum…</vt:lpstr>
    </vt:vector>
  </TitlesOfParts>
  <Manager/>
  <Company/>
  <LinksUpToDate>false</LinksUpToDate>
  <CharactersWithSpaces>2780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</dc:title>
  <dc:subject/>
  <dc:creator>Lenz Clara | ICS</dc:creator>
  <cp:keywords/>
  <dc:description/>
  <cp:lastModifiedBy>Lenz Clara | ICS</cp:lastModifiedBy>
  <cp:revision>7</cp:revision>
  <cp:lastPrinted>2026-09-01T14:01:00Z</cp:lastPrinted>
  <dcterms:created xsi:type="dcterms:W3CDTF">2026-08-24T14:01:00Z</dcterms:created>
  <dcterms:modified xsi:type="dcterms:W3CDTF">2026-09-01T14:41:00Z</dcterms:modified>
  <cp:category/>
</cp:coreProperties>
</file>